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CF865" w14:textId="50C1186F" w:rsidR="009F40A0" w:rsidRDefault="00E62A41" w:rsidP="00E62A41">
      <w:pPr>
        <w:pStyle w:val="Heading1"/>
        <w:jc w:val="center"/>
      </w:pPr>
      <w:r>
        <w:t xml:space="preserve">Garden Supply Purchase </w:t>
      </w:r>
      <w:r w:rsidR="00502D48">
        <w:t xml:space="preserve">Request </w:t>
      </w:r>
      <w:r>
        <w:t>Form</w:t>
      </w:r>
    </w:p>
    <w:p w14:paraId="67599FDB" w14:textId="77777777" w:rsidR="00E62A41" w:rsidRDefault="00C27911" w:rsidP="00C27911">
      <w:pPr>
        <w:pStyle w:val="Heading2"/>
      </w:pPr>
      <w:r>
        <w:t>Instructions:</w:t>
      </w:r>
    </w:p>
    <w:p w14:paraId="30707C58" w14:textId="2E693E84" w:rsidR="00C27911" w:rsidRDefault="21DC969E" w:rsidP="00C27911">
      <w:r>
        <w:t xml:space="preserve">Please review the </w:t>
      </w:r>
      <w:hyperlink r:id="rId8" w:history="1">
        <w:r w:rsidRPr="00B14C96">
          <w:rPr>
            <w:rStyle w:val="Hyperlink"/>
          </w:rPr>
          <w:t>SNAP-Ed Allowable Garden Expenditure Chart</w:t>
        </w:r>
      </w:hyperlink>
      <w:r>
        <w:t xml:space="preserve"> and refer to the </w:t>
      </w:r>
      <w:hyperlink r:id="rId9" w:history="1">
        <w:r w:rsidRPr="00BA7782">
          <w:rPr>
            <w:rStyle w:val="Hyperlink"/>
          </w:rPr>
          <w:t>SNAP-Ed Guidance</w:t>
        </w:r>
      </w:hyperlink>
      <w:r>
        <w:t xml:space="preserve"> (page</w:t>
      </w:r>
      <w:r w:rsidR="00EF1244">
        <w:t xml:space="preserve"> 69</w:t>
      </w:r>
      <w:r>
        <w:t xml:space="preserve">) to determine if you need to complete this form. If the item(s) you are planning to purchase are listed in the yellow column of the SNAP-Ed Allowable Garden Expenditure Chart, or are not listed on the chart at all, please complete this form and submit it to the appropriate contacts (outlined below) to determine if your purchase is reasonable and allowable. Before submitting this form, ensure that your request has been discussed and approved by your supervisor. </w:t>
      </w:r>
    </w:p>
    <w:p w14:paraId="5A9C3300" w14:textId="064F2905" w:rsidR="00C27911" w:rsidRDefault="5E8EEB2C" w:rsidP="5E8EEB2C">
      <w:pPr>
        <w:pStyle w:val="Heading2"/>
        <w:rPr>
          <w:b/>
          <w:bCs/>
        </w:rPr>
      </w:pPr>
      <w:r>
        <w:t xml:space="preserve"> Contacts: </w:t>
      </w:r>
    </w:p>
    <w:p w14:paraId="67E0FAEB" w14:textId="1C797360" w:rsidR="005A18BA" w:rsidRDefault="0BEC3FDD" w:rsidP="0BEC3FDD">
      <w:pPr>
        <w:pStyle w:val="ListParagraph"/>
        <w:numPr>
          <w:ilvl w:val="0"/>
          <w:numId w:val="2"/>
        </w:numPr>
        <w:rPr>
          <w:rStyle w:val="Hyperlink"/>
          <w:color w:val="auto"/>
          <w:u w:val="none"/>
        </w:rPr>
      </w:pPr>
      <w:r w:rsidRPr="0BEC3FDD">
        <w:rPr>
          <w:rStyle w:val="Hyperlink"/>
          <w:color w:val="auto"/>
        </w:rPr>
        <w:t>UCCE:</w:t>
      </w:r>
    </w:p>
    <w:p w14:paraId="7DDEB151" w14:textId="1A55769F" w:rsidR="005A18BA" w:rsidRDefault="0BEC3FDD" w:rsidP="0BEC3FDD">
      <w:pPr>
        <w:pStyle w:val="ListParagraph"/>
        <w:numPr>
          <w:ilvl w:val="1"/>
          <w:numId w:val="2"/>
        </w:numPr>
        <w:rPr>
          <w:rStyle w:val="Hyperlink"/>
          <w:color w:val="auto"/>
          <w:u w:val="none"/>
        </w:rPr>
      </w:pPr>
      <w:r w:rsidRPr="0BEC3FDD">
        <w:rPr>
          <w:rStyle w:val="Hyperlink"/>
          <w:color w:val="auto"/>
          <w:u w:val="none"/>
        </w:rPr>
        <w:t>Your supervisor</w:t>
      </w:r>
    </w:p>
    <w:p w14:paraId="68338CB7" w14:textId="5E44BF78" w:rsidR="005A18BA" w:rsidRDefault="0BEC3FDD" w:rsidP="0BEC3FDD">
      <w:pPr>
        <w:pStyle w:val="ListParagraph"/>
        <w:numPr>
          <w:ilvl w:val="0"/>
          <w:numId w:val="2"/>
        </w:numPr>
        <w:rPr>
          <w:rStyle w:val="Hyperlink"/>
          <w:color w:val="auto"/>
        </w:rPr>
      </w:pPr>
      <w:r w:rsidRPr="0BEC3FDD">
        <w:rPr>
          <w:rStyle w:val="Hyperlink"/>
          <w:color w:val="auto"/>
        </w:rPr>
        <w:t>State Office:</w:t>
      </w:r>
    </w:p>
    <w:p w14:paraId="4B86A868" w14:textId="1527DE47" w:rsidR="00B2537C" w:rsidRPr="005A18BA" w:rsidRDefault="0BEC3FDD" w:rsidP="0BEC3FDD">
      <w:pPr>
        <w:pStyle w:val="ListParagraph"/>
        <w:numPr>
          <w:ilvl w:val="1"/>
          <w:numId w:val="2"/>
        </w:numPr>
        <w:rPr>
          <w:rStyle w:val="Hyperlink"/>
          <w:color w:val="auto"/>
          <w:u w:val="none"/>
        </w:rPr>
      </w:pPr>
      <w:r w:rsidRPr="0BEC3FDD">
        <w:rPr>
          <w:rStyle w:val="Hyperlink"/>
          <w:color w:val="auto"/>
          <w:u w:val="none"/>
        </w:rPr>
        <w:t xml:space="preserve">Your </w:t>
      </w:r>
      <w:hyperlink r:id="rId10" w:history="1">
        <w:r w:rsidRPr="009914A3">
          <w:rPr>
            <w:rStyle w:val="Hyperlink"/>
          </w:rPr>
          <w:t xml:space="preserve">county </w:t>
        </w:r>
        <w:r w:rsidR="009914A3" w:rsidRPr="009914A3">
          <w:rPr>
            <w:rStyle w:val="Hyperlink"/>
          </w:rPr>
          <w:t>contact</w:t>
        </w:r>
      </w:hyperlink>
    </w:p>
    <w:p w14:paraId="7354884C" w14:textId="0F375789" w:rsidR="00B2537C" w:rsidRDefault="44FA9A71" w:rsidP="003E7F28">
      <w:pPr>
        <w:pStyle w:val="ListParagraph"/>
        <w:numPr>
          <w:ilvl w:val="1"/>
          <w:numId w:val="2"/>
        </w:numPr>
      </w:pPr>
      <w:r>
        <w:t xml:space="preserve">Karina Hathorn – </w:t>
      </w:r>
      <w:hyperlink r:id="rId11">
        <w:r w:rsidRPr="005A18BA">
          <w:rPr>
            <w:rStyle w:val="Hyperlink"/>
          </w:rPr>
          <w:t>karhathorn@ucdavis.edu</w:t>
        </w:r>
      </w:hyperlink>
    </w:p>
    <w:p w14:paraId="281BFCB0" w14:textId="77777777" w:rsidR="00154976" w:rsidRDefault="3C15FAFB" w:rsidP="003E7F28">
      <w:pPr>
        <w:pStyle w:val="ListParagraph"/>
        <w:numPr>
          <w:ilvl w:val="1"/>
          <w:numId w:val="2"/>
        </w:numPr>
      </w:pPr>
      <w:r>
        <w:t xml:space="preserve">Lindsay Hamasaki- </w:t>
      </w:r>
      <w:hyperlink r:id="rId12">
        <w:r w:rsidRPr="3C15FAFB">
          <w:rPr>
            <w:rStyle w:val="Hyperlink"/>
          </w:rPr>
          <w:t>lmhamasaki@ucdavis.edu</w:t>
        </w:r>
      </w:hyperlink>
      <w:r>
        <w:t xml:space="preserve"> </w:t>
      </w:r>
    </w:p>
    <w:p w14:paraId="53F489DD" w14:textId="77777777" w:rsidR="00E62A41" w:rsidRDefault="00E62A41" w:rsidP="00E62A41">
      <w:pPr>
        <w:pStyle w:val="Heading2"/>
      </w:pPr>
      <w:r>
        <w:t>County Contact Information:</w:t>
      </w:r>
    </w:p>
    <w:tbl>
      <w:tblPr>
        <w:tblStyle w:val="TableGrid"/>
        <w:tblW w:w="0" w:type="auto"/>
        <w:tblLook w:val="04A0" w:firstRow="1" w:lastRow="0" w:firstColumn="1" w:lastColumn="0" w:noHBand="0" w:noVBand="1"/>
      </w:tblPr>
      <w:tblGrid>
        <w:gridCol w:w="3235"/>
        <w:gridCol w:w="7555"/>
      </w:tblGrid>
      <w:tr w:rsidR="00E62A41" w14:paraId="53F0DA41" w14:textId="77777777" w:rsidTr="38E1663D">
        <w:tc>
          <w:tcPr>
            <w:tcW w:w="3235" w:type="dxa"/>
          </w:tcPr>
          <w:p w14:paraId="0989A906" w14:textId="77777777" w:rsidR="00E62A41" w:rsidRPr="00E62A41" w:rsidRDefault="00E62A41" w:rsidP="00E62A41">
            <w:pPr>
              <w:jc w:val="right"/>
              <w:rPr>
                <w:b/>
              </w:rPr>
            </w:pPr>
            <w:r>
              <w:rPr>
                <w:b/>
              </w:rPr>
              <w:t>County:</w:t>
            </w:r>
          </w:p>
        </w:tc>
        <w:tc>
          <w:tcPr>
            <w:tcW w:w="7555" w:type="dxa"/>
          </w:tcPr>
          <w:p w14:paraId="0A37501D" w14:textId="77777777" w:rsidR="00E62A41" w:rsidRDefault="00E62A41" w:rsidP="00E62A41"/>
          <w:p w14:paraId="5DAB6C7B" w14:textId="77777777" w:rsidR="00E62A41" w:rsidRDefault="00E62A41" w:rsidP="00E62A41"/>
          <w:p w14:paraId="02EB378F" w14:textId="77777777" w:rsidR="00BA0621" w:rsidRDefault="00BA0621" w:rsidP="00E62A41"/>
        </w:tc>
      </w:tr>
      <w:tr w:rsidR="00E62A41" w14:paraId="184D16A6" w14:textId="77777777" w:rsidTr="38E1663D">
        <w:tc>
          <w:tcPr>
            <w:tcW w:w="3235" w:type="dxa"/>
          </w:tcPr>
          <w:p w14:paraId="2214AD59" w14:textId="77777777" w:rsidR="00E62A41" w:rsidRPr="00E62A41" w:rsidRDefault="00E62A41" w:rsidP="00E62A41">
            <w:pPr>
              <w:jc w:val="right"/>
              <w:rPr>
                <w:b/>
              </w:rPr>
            </w:pPr>
            <w:r>
              <w:rPr>
                <w:b/>
              </w:rPr>
              <w:t>Name of Person Submitting Request:</w:t>
            </w:r>
          </w:p>
        </w:tc>
        <w:tc>
          <w:tcPr>
            <w:tcW w:w="7555" w:type="dxa"/>
          </w:tcPr>
          <w:p w14:paraId="6A05A809" w14:textId="77777777" w:rsidR="00E62A41" w:rsidRDefault="00E62A41" w:rsidP="00E62A41"/>
          <w:p w14:paraId="5A39BBE3" w14:textId="77777777" w:rsidR="00BC1D27" w:rsidRDefault="00BC1D27" w:rsidP="00E62A41"/>
          <w:p w14:paraId="41C8F396" w14:textId="77777777" w:rsidR="00BA0621" w:rsidRDefault="00BA0621" w:rsidP="00E62A41"/>
        </w:tc>
      </w:tr>
      <w:tr w:rsidR="00E62A41" w14:paraId="736182C7" w14:textId="77777777" w:rsidTr="38E1663D">
        <w:tc>
          <w:tcPr>
            <w:tcW w:w="3235" w:type="dxa"/>
          </w:tcPr>
          <w:p w14:paraId="16405E88" w14:textId="77777777" w:rsidR="00E62A41" w:rsidRPr="00E62A41" w:rsidRDefault="00E62A41" w:rsidP="00E62A41">
            <w:pPr>
              <w:jc w:val="right"/>
              <w:rPr>
                <w:b/>
              </w:rPr>
            </w:pPr>
            <w:r>
              <w:rPr>
                <w:b/>
              </w:rPr>
              <w:t>Email Address:</w:t>
            </w:r>
          </w:p>
        </w:tc>
        <w:tc>
          <w:tcPr>
            <w:tcW w:w="7555" w:type="dxa"/>
          </w:tcPr>
          <w:p w14:paraId="72A3D3EC" w14:textId="77777777" w:rsidR="00E62A41" w:rsidRDefault="00E62A41" w:rsidP="00E62A41"/>
          <w:p w14:paraId="0D0B940D" w14:textId="77777777" w:rsidR="00E62A41" w:rsidRDefault="00E62A41" w:rsidP="00E62A41"/>
          <w:p w14:paraId="0E27B00A" w14:textId="77777777" w:rsidR="00BA0621" w:rsidRDefault="00BA0621" w:rsidP="00E62A41"/>
        </w:tc>
      </w:tr>
      <w:tr w:rsidR="00E62A41" w14:paraId="4D12098D" w14:textId="77777777" w:rsidTr="38E1663D">
        <w:trPr>
          <w:trHeight w:val="1440"/>
        </w:trPr>
        <w:tc>
          <w:tcPr>
            <w:tcW w:w="3235" w:type="dxa"/>
          </w:tcPr>
          <w:p w14:paraId="21A0F2A5" w14:textId="77777777" w:rsidR="00E62A41" w:rsidRDefault="00E62A41" w:rsidP="00E62A41">
            <w:pPr>
              <w:jc w:val="right"/>
              <w:rPr>
                <w:b/>
              </w:rPr>
            </w:pPr>
            <w:r>
              <w:rPr>
                <w:b/>
              </w:rPr>
              <w:t>Phone Number:</w:t>
            </w:r>
          </w:p>
        </w:tc>
        <w:tc>
          <w:tcPr>
            <w:tcW w:w="7555" w:type="dxa"/>
          </w:tcPr>
          <w:p w14:paraId="60061E4C" w14:textId="77777777" w:rsidR="00E62A41" w:rsidRDefault="00E62A41" w:rsidP="00E62A41"/>
          <w:p w14:paraId="44EAFD9C" w14:textId="77777777" w:rsidR="00E62A41" w:rsidRDefault="00E62A41" w:rsidP="00E62A41"/>
          <w:p w14:paraId="4B94D5A5" w14:textId="77777777" w:rsidR="00BA0621" w:rsidRDefault="00BA0621" w:rsidP="00E62A41"/>
        </w:tc>
      </w:tr>
    </w:tbl>
    <w:p w14:paraId="4E7E9089" w14:textId="7CD362D4" w:rsidR="00E62A41" w:rsidRDefault="3C15FAFB" w:rsidP="00E62A41">
      <w:pPr>
        <w:pStyle w:val="Heading2"/>
      </w:pPr>
      <w:r>
        <w:t>Site Information: (if not applicable, please write N/A in the column)</w:t>
      </w:r>
    </w:p>
    <w:tbl>
      <w:tblPr>
        <w:tblStyle w:val="TableGrid"/>
        <w:tblW w:w="0" w:type="auto"/>
        <w:tblInd w:w="-5" w:type="dxa"/>
        <w:tblLook w:val="04A0" w:firstRow="1" w:lastRow="0" w:firstColumn="1" w:lastColumn="0" w:noHBand="0" w:noVBand="1"/>
      </w:tblPr>
      <w:tblGrid>
        <w:gridCol w:w="3330"/>
        <w:gridCol w:w="7465"/>
      </w:tblGrid>
      <w:tr w:rsidR="00E62A41" w14:paraId="6097DE25" w14:textId="77777777" w:rsidTr="054CCCB3">
        <w:tc>
          <w:tcPr>
            <w:tcW w:w="3330" w:type="dxa"/>
          </w:tcPr>
          <w:p w14:paraId="7CEE21EA" w14:textId="77777777" w:rsidR="00E62A41" w:rsidRPr="00E62A41" w:rsidRDefault="00E62A41" w:rsidP="00E62A41">
            <w:pPr>
              <w:jc w:val="right"/>
              <w:rPr>
                <w:b/>
              </w:rPr>
            </w:pPr>
            <w:r>
              <w:rPr>
                <w:b/>
              </w:rPr>
              <w:t>Site Name:</w:t>
            </w:r>
          </w:p>
        </w:tc>
        <w:tc>
          <w:tcPr>
            <w:tcW w:w="7465" w:type="dxa"/>
          </w:tcPr>
          <w:p w14:paraId="3656B9AB" w14:textId="77777777" w:rsidR="00E62A41" w:rsidRDefault="00E62A41" w:rsidP="00E62A41"/>
          <w:p w14:paraId="45FB0818" w14:textId="77777777" w:rsidR="00E62A41" w:rsidRDefault="00E62A41" w:rsidP="00E62A41"/>
          <w:p w14:paraId="049F31CB" w14:textId="77777777" w:rsidR="00E62A41" w:rsidRDefault="00E62A41" w:rsidP="00E62A41"/>
        </w:tc>
      </w:tr>
      <w:tr w:rsidR="11CF6A09" w14:paraId="3C74BB20" w14:textId="77777777" w:rsidTr="054CCCB3">
        <w:trPr>
          <w:trHeight w:val="300"/>
        </w:trPr>
        <w:tc>
          <w:tcPr>
            <w:tcW w:w="3330" w:type="dxa"/>
          </w:tcPr>
          <w:p w14:paraId="75BFECC9" w14:textId="428BC34E" w:rsidR="11CF6A09" w:rsidRDefault="101F2D0B" w:rsidP="11CF6A09">
            <w:pPr>
              <w:jc w:val="right"/>
              <w:rPr>
                <w:b/>
                <w:bCs/>
              </w:rPr>
            </w:pPr>
            <w:r w:rsidRPr="101F2D0B">
              <w:rPr>
                <w:b/>
                <w:bCs/>
              </w:rPr>
              <w:t>Has this site been added to your site list?</w:t>
            </w:r>
          </w:p>
        </w:tc>
        <w:tc>
          <w:tcPr>
            <w:tcW w:w="7465" w:type="dxa"/>
          </w:tcPr>
          <w:p w14:paraId="202B3AE7" w14:textId="34F834F9" w:rsidR="11CF6A09" w:rsidRDefault="11CF6A09" w:rsidP="11CF6A09"/>
        </w:tc>
      </w:tr>
      <w:tr w:rsidR="11CF6A09" w14:paraId="0C49712B" w14:textId="77777777" w:rsidTr="054CCCB3">
        <w:trPr>
          <w:trHeight w:val="300"/>
        </w:trPr>
        <w:tc>
          <w:tcPr>
            <w:tcW w:w="3330" w:type="dxa"/>
          </w:tcPr>
          <w:p w14:paraId="1E1977AD" w14:textId="5C716BCA" w:rsidR="11CF6A09" w:rsidRDefault="101F2D0B" w:rsidP="11CF6A09">
            <w:pPr>
              <w:jc w:val="right"/>
              <w:rPr>
                <w:b/>
                <w:bCs/>
              </w:rPr>
            </w:pPr>
            <w:r w:rsidRPr="101F2D0B">
              <w:rPr>
                <w:b/>
                <w:bCs/>
              </w:rPr>
              <w:t>Is this site included in your IWP?</w:t>
            </w:r>
          </w:p>
        </w:tc>
        <w:tc>
          <w:tcPr>
            <w:tcW w:w="7465" w:type="dxa"/>
          </w:tcPr>
          <w:p w14:paraId="2DCD38F1" w14:textId="144FD18C" w:rsidR="11CF6A09" w:rsidRDefault="11CF6A09" w:rsidP="11CF6A09"/>
        </w:tc>
      </w:tr>
      <w:tr w:rsidR="11CF6A09" w14:paraId="7B66C72A" w14:textId="77777777" w:rsidTr="054CCCB3">
        <w:trPr>
          <w:trHeight w:val="300"/>
        </w:trPr>
        <w:tc>
          <w:tcPr>
            <w:tcW w:w="3330" w:type="dxa"/>
          </w:tcPr>
          <w:p w14:paraId="5EC7DCFC" w14:textId="55FDD095" w:rsidR="11CF6A09" w:rsidRDefault="32853AD4" w:rsidP="11CF6A09">
            <w:pPr>
              <w:jc w:val="right"/>
              <w:rPr>
                <w:b/>
                <w:bCs/>
              </w:rPr>
            </w:pPr>
            <w:r w:rsidRPr="32853AD4">
              <w:rPr>
                <w:b/>
                <w:bCs/>
              </w:rPr>
              <w:t>Do you have funds in your budget to cover this expense?</w:t>
            </w:r>
          </w:p>
        </w:tc>
        <w:tc>
          <w:tcPr>
            <w:tcW w:w="7465" w:type="dxa"/>
          </w:tcPr>
          <w:p w14:paraId="6C544D42" w14:textId="3B197B5C" w:rsidR="11CF6A09" w:rsidRDefault="11CF6A09" w:rsidP="11CF6A09"/>
        </w:tc>
      </w:tr>
      <w:tr w:rsidR="00E62A41" w14:paraId="79BB8A14" w14:textId="77777777" w:rsidTr="054CCCB3">
        <w:tc>
          <w:tcPr>
            <w:tcW w:w="3330" w:type="dxa"/>
          </w:tcPr>
          <w:p w14:paraId="3A0DE9D6" w14:textId="77777777" w:rsidR="00E62A41" w:rsidRPr="00E62A41" w:rsidRDefault="00CD3480" w:rsidP="00CD3480">
            <w:pPr>
              <w:jc w:val="right"/>
              <w:rPr>
                <w:b/>
              </w:rPr>
            </w:pPr>
            <w:r>
              <w:rPr>
                <w:b/>
              </w:rPr>
              <w:lastRenderedPageBreak/>
              <w:t>Number of SNAP-Ed participants r</w:t>
            </w:r>
            <w:r w:rsidR="00E62A41">
              <w:rPr>
                <w:b/>
              </w:rPr>
              <w:t xml:space="preserve">eached through </w:t>
            </w:r>
            <w:r>
              <w:rPr>
                <w:b/>
              </w:rPr>
              <w:t>this g</w:t>
            </w:r>
            <w:r w:rsidR="00E62A41">
              <w:rPr>
                <w:b/>
              </w:rPr>
              <w:t xml:space="preserve">arden: </w:t>
            </w:r>
          </w:p>
        </w:tc>
        <w:tc>
          <w:tcPr>
            <w:tcW w:w="7465" w:type="dxa"/>
          </w:tcPr>
          <w:p w14:paraId="53128261" w14:textId="77777777" w:rsidR="00E62A41" w:rsidRDefault="00E62A41" w:rsidP="00E62A41"/>
          <w:p w14:paraId="62486C05" w14:textId="77777777" w:rsidR="00E62A41" w:rsidRDefault="00E62A41" w:rsidP="00E62A41"/>
          <w:p w14:paraId="4101652C" w14:textId="77777777" w:rsidR="00E62A41" w:rsidRDefault="00E62A41" w:rsidP="00E62A41"/>
        </w:tc>
      </w:tr>
      <w:tr w:rsidR="00E62A41" w14:paraId="6DDAEE08" w14:textId="77777777" w:rsidTr="054CCCB3">
        <w:tc>
          <w:tcPr>
            <w:tcW w:w="3330" w:type="dxa"/>
          </w:tcPr>
          <w:p w14:paraId="6A2E9889" w14:textId="77777777" w:rsidR="00E62A41" w:rsidRPr="00E62A41" w:rsidRDefault="00CD3480" w:rsidP="00E62A41">
            <w:pPr>
              <w:jc w:val="right"/>
              <w:rPr>
                <w:b/>
              </w:rPr>
            </w:pPr>
            <w:r>
              <w:rPr>
                <w:b/>
              </w:rPr>
              <w:t>Description of garden w</w:t>
            </w:r>
            <w:r w:rsidR="00E62A41">
              <w:rPr>
                <w:b/>
              </w:rPr>
              <w:t>ork</w:t>
            </w:r>
            <w:r>
              <w:rPr>
                <w:b/>
              </w:rPr>
              <w:t xml:space="preserve"> at this site</w:t>
            </w:r>
            <w:r w:rsidR="00E62A41">
              <w:rPr>
                <w:b/>
              </w:rPr>
              <w:t>:</w:t>
            </w:r>
          </w:p>
        </w:tc>
        <w:tc>
          <w:tcPr>
            <w:tcW w:w="7465" w:type="dxa"/>
          </w:tcPr>
          <w:p w14:paraId="4B99056E" w14:textId="77777777" w:rsidR="00E62A41" w:rsidRDefault="00E62A41" w:rsidP="00E62A41"/>
          <w:p w14:paraId="1299C43A" w14:textId="77777777" w:rsidR="00E62A41" w:rsidRDefault="00E62A41" w:rsidP="00E62A41"/>
          <w:p w14:paraId="4DDBEF00" w14:textId="77777777" w:rsidR="00351C5B" w:rsidRDefault="00351C5B" w:rsidP="00E62A41"/>
          <w:p w14:paraId="3461D779" w14:textId="77777777" w:rsidR="00351C5B" w:rsidRDefault="00351C5B" w:rsidP="00E62A41"/>
          <w:p w14:paraId="3CF2D8B6" w14:textId="77777777" w:rsidR="00351C5B" w:rsidRDefault="00351C5B" w:rsidP="00E62A41"/>
          <w:p w14:paraId="0FB78278" w14:textId="37C2702E" w:rsidR="00E62A41" w:rsidRDefault="054CCCB3" w:rsidP="00E62A41">
            <w:r>
              <w:t xml:space="preserve">   </w:t>
            </w:r>
          </w:p>
        </w:tc>
      </w:tr>
      <w:tr w:rsidR="00CD3480" w14:paraId="40586756" w14:textId="77777777" w:rsidTr="054CCCB3">
        <w:tc>
          <w:tcPr>
            <w:tcW w:w="3330" w:type="dxa"/>
          </w:tcPr>
          <w:p w14:paraId="4AFCA8C0" w14:textId="77777777" w:rsidR="00CD3480" w:rsidRDefault="1AA66B63" w:rsidP="3A8B8124">
            <w:pPr>
              <w:jc w:val="right"/>
              <w:rPr>
                <w:b/>
                <w:bCs/>
              </w:rPr>
            </w:pPr>
            <w:r w:rsidRPr="1AA66B63">
              <w:rPr>
                <w:b/>
                <w:bCs/>
              </w:rPr>
              <w:t>Nutrition and/or Garden Enhanced Nutrition Education Curriculum utilized at this site:</w:t>
            </w:r>
          </w:p>
        </w:tc>
        <w:tc>
          <w:tcPr>
            <w:tcW w:w="7465" w:type="dxa"/>
          </w:tcPr>
          <w:p w14:paraId="1FC39945" w14:textId="77777777" w:rsidR="00CD3480" w:rsidRDefault="00CD3480" w:rsidP="00E62A41"/>
          <w:p w14:paraId="0562CB0E" w14:textId="77777777" w:rsidR="00351C5B" w:rsidRDefault="00351C5B" w:rsidP="00E62A41"/>
          <w:p w14:paraId="34CE0A41" w14:textId="77777777" w:rsidR="00351C5B" w:rsidRDefault="00351C5B" w:rsidP="00E62A41"/>
          <w:p w14:paraId="62EBF3C5" w14:textId="77777777" w:rsidR="00351C5B" w:rsidRDefault="00351C5B" w:rsidP="00E62A41"/>
        </w:tc>
      </w:tr>
    </w:tbl>
    <w:p w14:paraId="43009A97" w14:textId="77777777" w:rsidR="00A01026" w:rsidRDefault="00A01026"/>
    <w:p w14:paraId="71840876" w14:textId="77777777" w:rsidR="00A01026" w:rsidRPr="00796A73" w:rsidRDefault="00A01026" w:rsidP="00A01026">
      <w:pPr>
        <w:jc w:val="center"/>
        <w:rPr>
          <w:b/>
          <w:sz w:val="24"/>
          <w:szCs w:val="24"/>
        </w:rPr>
      </w:pPr>
      <w:r w:rsidRPr="00796A73">
        <w:rPr>
          <w:b/>
          <w:sz w:val="24"/>
          <w:szCs w:val="24"/>
        </w:rPr>
        <w:t>Use the following rows to provide a description of what or how the site will contribute to the garden</w:t>
      </w:r>
      <w:r>
        <w:rPr>
          <w:b/>
          <w:sz w:val="24"/>
          <w:szCs w:val="24"/>
        </w:rPr>
        <w:t>.</w:t>
      </w:r>
    </w:p>
    <w:p w14:paraId="162D2A7A" w14:textId="77777777" w:rsidR="00A01026" w:rsidRDefault="00A01026" w:rsidP="00A01026">
      <w:pPr>
        <w:jc w:val="center"/>
        <w:rPr>
          <w:rFonts w:ascii="Arial" w:eastAsia="Times New Roman" w:hAnsi="Arial" w:cs="Arial"/>
          <w:color w:val="1D1C1D"/>
          <w:sz w:val="23"/>
          <w:szCs w:val="23"/>
        </w:rPr>
      </w:pPr>
      <w:r>
        <w:rPr>
          <w:rFonts w:ascii="Arial" w:eastAsia="Times New Roman" w:hAnsi="Arial" w:cs="Arial"/>
          <w:color w:val="1D1C1D"/>
          <w:sz w:val="23"/>
          <w:szCs w:val="23"/>
        </w:rPr>
        <w:t>Reminder from SNAP-Ed Guidance:</w:t>
      </w:r>
    </w:p>
    <w:p w14:paraId="09375E9D" w14:textId="277F7D44" w:rsidR="00A01026" w:rsidRDefault="00A01026" w:rsidP="00A01026">
      <w:r w:rsidRPr="00F70520">
        <w:rPr>
          <w:rFonts w:ascii="Arial" w:eastAsia="Times New Roman" w:hAnsi="Arial" w:cs="Arial"/>
          <w:i/>
          <w:iCs/>
          <w:color w:val="1D1C1D"/>
          <w:sz w:val="23"/>
          <w:szCs w:val="23"/>
        </w:rPr>
        <w:t>“The purchase of seeds, plants, small gardening tools, and supplies such as fertilizer and potting soil to assist in developing school and community food gardening projects are allowable SNAP-Ed costs. These costs should be incurred in partnership with other funding mechanisms to ensure sustainability of the project".</w:t>
      </w:r>
    </w:p>
    <w:tbl>
      <w:tblPr>
        <w:tblStyle w:val="TableGrid"/>
        <w:tblW w:w="0" w:type="auto"/>
        <w:tblInd w:w="-5" w:type="dxa"/>
        <w:tblLook w:val="04A0" w:firstRow="1" w:lastRow="0" w:firstColumn="1" w:lastColumn="0" w:noHBand="0" w:noVBand="1"/>
      </w:tblPr>
      <w:tblGrid>
        <w:gridCol w:w="3330"/>
        <w:gridCol w:w="7465"/>
      </w:tblGrid>
      <w:tr w:rsidR="00CD3480" w14:paraId="0CBF1184" w14:textId="77777777" w:rsidTr="054CCCB3">
        <w:tc>
          <w:tcPr>
            <w:tcW w:w="3330" w:type="dxa"/>
          </w:tcPr>
          <w:p w14:paraId="5B8440D5" w14:textId="77FAA93A" w:rsidR="00CD3480" w:rsidRDefault="00CD3480" w:rsidP="1AA66B63">
            <w:pPr>
              <w:jc w:val="right"/>
              <w:rPr>
                <w:b/>
                <w:bCs/>
              </w:rPr>
            </w:pPr>
          </w:p>
          <w:p w14:paraId="1C31FA20" w14:textId="6359CFB3" w:rsidR="005A18BA" w:rsidRDefault="005A18BA" w:rsidP="00E62A41">
            <w:pPr>
              <w:jc w:val="right"/>
              <w:rPr>
                <w:b/>
              </w:rPr>
            </w:pPr>
            <w:r>
              <w:rPr>
                <w:b/>
              </w:rPr>
              <w:t>Description of plan to ensure garden sustainability:</w:t>
            </w:r>
          </w:p>
        </w:tc>
        <w:tc>
          <w:tcPr>
            <w:tcW w:w="7465" w:type="dxa"/>
          </w:tcPr>
          <w:p w14:paraId="6D98A12B" w14:textId="77777777" w:rsidR="00CD3480" w:rsidRDefault="00CD3480" w:rsidP="00E62A41"/>
          <w:p w14:paraId="2946DB82" w14:textId="77777777" w:rsidR="00351C5B" w:rsidRDefault="00351C5B" w:rsidP="00E62A41"/>
          <w:p w14:paraId="5997CC1D" w14:textId="77777777" w:rsidR="00351C5B" w:rsidRDefault="00351C5B" w:rsidP="00E62A41"/>
          <w:p w14:paraId="110FFD37" w14:textId="77777777" w:rsidR="00351C5B" w:rsidRDefault="00351C5B" w:rsidP="00E62A41"/>
          <w:p w14:paraId="6B699379" w14:textId="77777777" w:rsidR="00351C5B" w:rsidRDefault="00351C5B" w:rsidP="00E62A41"/>
        </w:tc>
      </w:tr>
      <w:tr w:rsidR="00CD3480" w14:paraId="03D39428" w14:textId="77777777" w:rsidTr="054CCCB3">
        <w:tc>
          <w:tcPr>
            <w:tcW w:w="3330" w:type="dxa"/>
          </w:tcPr>
          <w:p w14:paraId="7FFEA5A3" w14:textId="11FE3CEE" w:rsidR="00CD3480" w:rsidRDefault="00CD3480" w:rsidP="00E62A41">
            <w:pPr>
              <w:jc w:val="right"/>
              <w:rPr>
                <w:b/>
              </w:rPr>
            </w:pPr>
          </w:p>
          <w:p w14:paraId="3CDB9CA1" w14:textId="79FBEAE3" w:rsidR="005A18BA" w:rsidRDefault="005A18BA" w:rsidP="00E62A41">
            <w:pPr>
              <w:jc w:val="right"/>
              <w:rPr>
                <w:b/>
              </w:rPr>
            </w:pPr>
            <w:r>
              <w:rPr>
                <w:b/>
              </w:rPr>
              <w:t>Description of connecting the garden to the school and/or community:</w:t>
            </w:r>
          </w:p>
        </w:tc>
        <w:tc>
          <w:tcPr>
            <w:tcW w:w="7465" w:type="dxa"/>
          </w:tcPr>
          <w:p w14:paraId="3FE9F23F" w14:textId="77777777" w:rsidR="00CD3480" w:rsidRDefault="00CD3480" w:rsidP="00E62A41"/>
          <w:p w14:paraId="1F72F646" w14:textId="77777777" w:rsidR="00351C5B" w:rsidRDefault="00351C5B" w:rsidP="00E62A41"/>
          <w:p w14:paraId="08CE6F91" w14:textId="77777777" w:rsidR="00351C5B" w:rsidRDefault="00351C5B" w:rsidP="00E62A41"/>
          <w:p w14:paraId="61CDCEAD" w14:textId="77777777" w:rsidR="00351C5B" w:rsidRDefault="00351C5B" w:rsidP="00E62A41"/>
          <w:p w14:paraId="6BB9E253" w14:textId="77777777" w:rsidR="00351C5B" w:rsidRDefault="00351C5B" w:rsidP="00E62A41"/>
        </w:tc>
      </w:tr>
      <w:tr w:rsidR="00CD3480" w14:paraId="2128F5FC" w14:textId="77777777" w:rsidTr="054CCCB3">
        <w:tc>
          <w:tcPr>
            <w:tcW w:w="3330" w:type="dxa"/>
          </w:tcPr>
          <w:p w14:paraId="1A97BAC7" w14:textId="127DC829" w:rsidR="00CD3480" w:rsidRDefault="005A18BA" w:rsidP="00E62A41">
            <w:pPr>
              <w:jc w:val="right"/>
              <w:rPr>
                <w:b/>
              </w:rPr>
            </w:pPr>
            <w:r>
              <w:rPr>
                <w:b/>
              </w:rPr>
              <w:t>Description of community, parent, or youth involvement in the garden:</w:t>
            </w:r>
          </w:p>
        </w:tc>
        <w:tc>
          <w:tcPr>
            <w:tcW w:w="7465" w:type="dxa"/>
          </w:tcPr>
          <w:p w14:paraId="23DE523C" w14:textId="77777777" w:rsidR="00CD3480" w:rsidRDefault="00CD3480" w:rsidP="00E62A41"/>
          <w:p w14:paraId="52E56223" w14:textId="77777777" w:rsidR="00351C5B" w:rsidRDefault="00351C5B" w:rsidP="00E62A41"/>
          <w:p w14:paraId="07547A01" w14:textId="77777777" w:rsidR="00351C5B" w:rsidRDefault="00351C5B" w:rsidP="00E62A41"/>
          <w:p w14:paraId="5043CB0F" w14:textId="77777777" w:rsidR="00351C5B" w:rsidRDefault="00351C5B" w:rsidP="00E62A41"/>
          <w:p w14:paraId="07459315" w14:textId="77777777" w:rsidR="00351C5B" w:rsidRDefault="00351C5B" w:rsidP="00E62A41"/>
        </w:tc>
      </w:tr>
      <w:tr w:rsidR="00CD3480" w14:paraId="3B7AB901" w14:textId="77777777" w:rsidTr="054CCCB3">
        <w:tc>
          <w:tcPr>
            <w:tcW w:w="3330" w:type="dxa"/>
          </w:tcPr>
          <w:p w14:paraId="13A990B6" w14:textId="2D2AE986" w:rsidR="00CD3480" w:rsidRDefault="00CD3480" w:rsidP="00E62A41">
            <w:pPr>
              <w:jc w:val="right"/>
              <w:rPr>
                <w:b/>
              </w:rPr>
            </w:pPr>
          </w:p>
          <w:p w14:paraId="6537F28F" w14:textId="00C774B0" w:rsidR="00CD3480" w:rsidRDefault="005A18BA" w:rsidP="00E62A41">
            <w:pPr>
              <w:jc w:val="right"/>
              <w:rPr>
                <w:b/>
              </w:rPr>
            </w:pPr>
            <w:r>
              <w:rPr>
                <w:b/>
              </w:rPr>
              <w:t>Description of garden maintenance plan at this site:</w:t>
            </w:r>
          </w:p>
        </w:tc>
        <w:tc>
          <w:tcPr>
            <w:tcW w:w="7465" w:type="dxa"/>
          </w:tcPr>
          <w:p w14:paraId="6DFB9E20" w14:textId="77777777" w:rsidR="00CD3480" w:rsidRDefault="00CD3480" w:rsidP="00E62A41"/>
          <w:p w14:paraId="70DF9E56" w14:textId="77777777" w:rsidR="00351C5B" w:rsidRDefault="00351C5B" w:rsidP="00E62A41"/>
          <w:p w14:paraId="44E871BC" w14:textId="77777777" w:rsidR="00351C5B" w:rsidRDefault="00351C5B" w:rsidP="00E62A41"/>
          <w:p w14:paraId="144A5D23" w14:textId="77777777" w:rsidR="00351C5B" w:rsidRDefault="00351C5B" w:rsidP="00E62A41"/>
          <w:p w14:paraId="738610EB" w14:textId="77777777" w:rsidR="00351C5B" w:rsidRDefault="00351C5B" w:rsidP="00E62A41"/>
        </w:tc>
      </w:tr>
      <w:tr w:rsidR="00CD3480" w14:paraId="203FA5EB" w14:textId="77777777" w:rsidTr="054CCCB3">
        <w:tc>
          <w:tcPr>
            <w:tcW w:w="3330" w:type="dxa"/>
          </w:tcPr>
          <w:p w14:paraId="197C8843" w14:textId="32FA76C2" w:rsidR="00CD3480" w:rsidRDefault="1AA66B63" w:rsidP="1AA66B63">
            <w:pPr>
              <w:jc w:val="right"/>
              <w:rPr>
                <w:b/>
                <w:bCs/>
              </w:rPr>
            </w:pPr>
            <w:r w:rsidRPr="1AA66B63">
              <w:rPr>
                <w:b/>
                <w:bCs/>
              </w:rPr>
              <w:t xml:space="preserve"> Description of how garden produce will be used:</w:t>
            </w:r>
          </w:p>
        </w:tc>
        <w:tc>
          <w:tcPr>
            <w:tcW w:w="7465" w:type="dxa"/>
          </w:tcPr>
          <w:p w14:paraId="637805D2" w14:textId="77777777" w:rsidR="00CD3480" w:rsidRDefault="00CD3480" w:rsidP="00E62A41"/>
          <w:p w14:paraId="463F29E8" w14:textId="77777777" w:rsidR="00351C5B" w:rsidRDefault="00351C5B" w:rsidP="00E62A41"/>
          <w:p w14:paraId="3B7B4B86" w14:textId="77777777" w:rsidR="00351C5B" w:rsidRDefault="00351C5B" w:rsidP="00E62A41"/>
          <w:p w14:paraId="3A0FF5F2" w14:textId="77777777" w:rsidR="00351C5B" w:rsidRDefault="00351C5B" w:rsidP="00E62A41"/>
          <w:p w14:paraId="5630AD66" w14:textId="77777777" w:rsidR="00351C5B" w:rsidRDefault="00351C5B" w:rsidP="00E62A41"/>
        </w:tc>
      </w:tr>
    </w:tbl>
    <w:p w14:paraId="61829076" w14:textId="77777777" w:rsidR="008929A1" w:rsidRPr="008929A1" w:rsidRDefault="008929A1" w:rsidP="008929A1">
      <w:pPr>
        <w:spacing w:after="0"/>
      </w:pPr>
    </w:p>
    <w:p w14:paraId="025B31A5" w14:textId="7C2DC215" w:rsidR="054CCCB3" w:rsidRDefault="054CCCB3" w:rsidP="054CCCB3">
      <w:pPr>
        <w:spacing w:after="0"/>
      </w:pPr>
    </w:p>
    <w:p w14:paraId="2B34E3A9" w14:textId="6B70805D" w:rsidR="054CCCB3" w:rsidRDefault="054CCCB3" w:rsidP="054CCCB3">
      <w:pPr>
        <w:spacing w:after="0"/>
      </w:pPr>
    </w:p>
    <w:p w14:paraId="630003CE" w14:textId="77777777" w:rsidR="00621A01" w:rsidRPr="00621A01" w:rsidRDefault="00CB3543" w:rsidP="00621A01">
      <w:pPr>
        <w:pStyle w:val="Heading2"/>
        <w:rPr>
          <w:rFonts w:asciiTheme="minorHAnsi" w:hAnsiTheme="minorHAnsi" w:cstheme="minorHAnsi"/>
          <w:i/>
          <w:sz w:val="22"/>
          <w:szCs w:val="22"/>
        </w:rPr>
      </w:pPr>
      <w:r>
        <w:lastRenderedPageBreak/>
        <w:t>Supply List:</w:t>
      </w:r>
      <w:r w:rsidR="001A422D">
        <w:t xml:space="preserve"> </w:t>
      </w:r>
      <w:r w:rsidR="001A422D" w:rsidRPr="001A422D">
        <w:rPr>
          <w:rFonts w:asciiTheme="minorHAnsi" w:hAnsiTheme="minorHAnsi" w:cstheme="minorHAnsi"/>
          <w:i/>
          <w:sz w:val="22"/>
          <w:szCs w:val="22"/>
        </w:rPr>
        <w:t>(add new rows if needed)</w:t>
      </w:r>
    </w:p>
    <w:tbl>
      <w:tblPr>
        <w:tblStyle w:val="TableGrid"/>
        <w:tblW w:w="0" w:type="auto"/>
        <w:tblLook w:val="04A0" w:firstRow="1" w:lastRow="0" w:firstColumn="1" w:lastColumn="0" w:noHBand="0" w:noVBand="1"/>
      </w:tblPr>
      <w:tblGrid>
        <w:gridCol w:w="2335"/>
        <w:gridCol w:w="2970"/>
        <w:gridCol w:w="3330"/>
        <w:gridCol w:w="2155"/>
      </w:tblGrid>
      <w:tr w:rsidR="00CB3543" w:rsidRPr="00CB3543" w14:paraId="1396F235" w14:textId="77777777" w:rsidTr="054CCCB3">
        <w:tc>
          <w:tcPr>
            <w:tcW w:w="2335" w:type="dxa"/>
            <w:shd w:val="clear" w:color="auto" w:fill="CBEAFA" w:themeFill="accent1" w:themeFillTint="33"/>
          </w:tcPr>
          <w:p w14:paraId="740013A8" w14:textId="77777777" w:rsidR="00CB3543" w:rsidRPr="00CB3543" w:rsidRDefault="00CB3543" w:rsidP="00CB3543">
            <w:pPr>
              <w:jc w:val="center"/>
              <w:rPr>
                <w:b/>
              </w:rPr>
            </w:pPr>
            <w:r>
              <w:rPr>
                <w:b/>
              </w:rPr>
              <w:t>Item Name</w:t>
            </w:r>
          </w:p>
        </w:tc>
        <w:tc>
          <w:tcPr>
            <w:tcW w:w="2970" w:type="dxa"/>
            <w:shd w:val="clear" w:color="auto" w:fill="CBEAFA" w:themeFill="accent1" w:themeFillTint="33"/>
          </w:tcPr>
          <w:p w14:paraId="0515396E" w14:textId="77777777" w:rsidR="00CB3543" w:rsidRPr="00CB3543" w:rsidRDefault="00CB3543" w:rsidP="00CB3543">
            <w:pPr>
              <w:jc w:val="center"/>
              <w:rPr>
                <w:b/>
              </w:rPr>
            </w:pPr>
            <w:r>
              <w:rPr>
                <w:b/>
              </w:rPr>
              <w:t>Brief Description and/or Item Hyperlink</w:t>
            </w:r>
          </w:p>
        </w:tc>
        <w:tc>
          <w:tcPr>
            <w:tcW w:w="3330" w:type="dxa"/>
            <w:shd w:val="clear" w:color="auto" w:fill="CBEAFA" w:themeFill="accent1" w:themeFillTint="33"/>
          </w:tcPr>
          <w:p w14:paraId="75FBC870" w14:textId="39C05B79" w:rsidR="00CB3543" w:rsidRDefault="054CCCB3" w:rsidP="0BEC3FDD">
            <w:pPr>
              <w:jc w:val="center"/>
              <w:rPr>
                <w:b/>
                <w:bCs/>
              </w:rPr>
            </w:pPr>
            <w:r w:rsidRPr="054CCCB3">
              <w:rPr>
                <w:b/>
                <w:bCs/>
              </w:rPr>
              <w:t>Brief Justification for Item Requested*</w:t>
            </w:r>
          </w:p>
        </w:tc>
        <w:tc>
          <w:tcPr>
            <w:tcW w:w="2155" w:type="dxa"/>
            <w:shd w:val="clear" w:color="auto" w:fill="CBEAFA" w:themeFill="accent1" w:themeFillTint="33"/>
          </w:tcPr>
          <w:p w14:paraId="54CD58B5" w14:textId="77777777" w:rsidR="00CB3543" w:rsidRPr="00CB3543" w:rsidRDefault="00CB3543" w:rsidP="00CB3543">
            <w:pPr>
              <w:jc w:val="center"/>
              <w:rPr>
                <w:b/>
              </w:rPr>
            </w:pPr>
            <w:r>
              <w:rPr>
                <w:b/>
              </w:rPr>
              <w:t>Estimated Cost</w:t>
            </w:r>
          </w:p>
        </w:tc>
      </w:tr>
      <w:tr w:rsidR="00CB3543" w14:paraId="2BA226A1" w14:textId="77777777" w:rsidTr="054CCCB3">
        <w:tc>
          <w:tcPr>
            <w:tcW w:w="2335" w:type="dxa"/>
          </w:tcPr>
          <w:p w14:paraId="17AD93B2" w14:textId="77777777" w:rsidR="00CB3543" w:rsidRDefault="00CB3543" w:rsidP="00CB3543"/>
          <w:p w14:paraId="0DE4B5B7" w14:textId="77777777" w:rsidR="00CB3543" w:rsidRDefault="00CB3543" w:rsidP="00CB3543"/>
        </w:tc>
        <w:tc>
          <w:tcPr>
            <w:tcW w:w="2970" w:type="dxa"/>
          </w:tcPr>
          <w:p w14:paraId="66204FF1" w14:textId="77777777" w:rsidR="00CB3543" w:rsidRDefault="00CB3543" w:rsidP="00CB3543"/>
        </w:tc>
        <w:tc>
          <w:tcPr>
            <w:tcW w:w="3330" w:type="dxa"/>
          </w:tcPr>
          <w:p w14:paraId="2DBF0D7D" w14:textId="77777777" w:rsidR="00CB3543" w:rsidRDefault="00CB3543" w:rsidP="00CB3543"/>
        </w:tc>
        <w:tc>
          <w:tcPr>
            <w:tcW w:w="2155" w:type="dxa"/>
          </w:tcPr>
          <w:p w14:paraId="6B62F1B3" w14:textId="77777777" w:rsidR="00CB3543" w:rsidRDefault="00CB3543" w:rsidP="00CB3543"/>
        </w:tc>
      </w:tr>
      <w:tr w:rsidR="00CB3543" w14:paraId="02F2C34E" w14:textId="77777777" w:rsidTr="054CCCB3">
        <w:tc>
          <w:tcPr>
            <w:tcW w:w="2335" w:type="dxa"/>
          </w:tcPr>
          <w:p w14:paraId="680A4E5D" w14:textId="77777777" w:rsidR="00CB3543" w:rsidRDefault="00CB3543" w:rsidP="00CB3543"/>
          <w:p w14:paraId="19219836" w14:textId="77777777" w:rsidR="00CB3543" w:rsidRDefault="00CB3543" w:rsidP="00CB3543"/>
        </w:tc>
        <w:tc>
          <w:tcPr>
            <w:tcW w:w="2970" w:type="dxa"/>
          </w:tcPr>
          <w:p w14:paraId="296FEF7D" w14:textId="77777777" w:rsidR="00CB3543" w:rsidRDefault="00CB3543" w:rsidP="00CB3543"/>
        </w:tc>
        <w:tc>
          <w:tcPr>
            <w:tcW w:w="3330" w:type="dxa"/>
          </w:tcPr>
          <w:p w14:paraId="7194DBDC" w14:textId="77777777" w:rsidR="00CB3543" w:rsidRDefault="00CB3543" w:rsidP="00CB3543"/>
        </w:tc>
        <w:tc>
          <w:tcPr>
            <w:tcW w:w="2155" w:type="dxa"/>
          </w:tcPr>
          <w:p w14:paraId="769D0D3C" w14:textId="77777777" w:rsidR="00CB3543" w:rsidRDefault="00CB3543" w:rsidP="00CB3543"/>
        </w:tc>
      </w:tr>
      <w:tr w:rsidR="00CB3543" w14:paraId="54CD245A" w14:textId="77777777" w:rsidTr="054CCCB3">
        <w:tc>
          <w:tcPr>
            <w:tcW w:w="2335" w:type="dxa"/>
          </w:tcPr>
          <w:p w14:paraId="1231BE67" w14:textId="77777777" w:rsidR="00CB3543" w:rsidRDefault="00CB3543" w:rsidP="00CB3543"/>
          <w:p w14:paraId="36FEB5B0" w14:textId="77777777" w:rsidR="00CB3543" w:rsidRDefault="00CB3543" w:rsidP="00CB3543"/>
        </w:tc>
        <w:tc>
          <w:tcPr>
            <w:tcW w:w="2970" w:type="dxa"/>
          </w:tcPr>
          <w:p w14:paraId="30D7AA69" w14:textId="77777777" w:rsidR="00CB3543" w:rsidRDefault="00CB3543" w:rsidP="00CB3543"/>
        </w:tc>
        <w:tc>
          <w:tcPr>
            <w:tcW w:w="3330" w:type="dxa"/>
          </w:tcPr>
          <w:p w14:paraId="7196D064" w14:textId="77777777" w:rsidR="00CB3543" w:rsidRDefault="00CB3543" w:rsidP="00CB3543"/>
        </w:tc>
        <w:tc>
          <w:tcPr>
            <w:tcW w:w="2155" w:type="dxa"/>
          </w:tcPr>
          <w:p w14:paraId="34FF1C98" w14:textId="77777777" w:rsidR="00CB3543" w:rsidRDefault="00CB3543" w:rsidP="00CB3543"/>
        </w:tc>
      </w:tr>
      <w:tr w:rsidR="00CB3543" w14:paraId="6D072C0D" w14:textId="77777777" w:rsidTr="054CCCB3">
        <w:tc>
          <w:tcPr>
            <w:tcW w:w="2335" w:type="dxa"/>
          </w:tcPr>
          <w:p w14:paraId="48A21919" w14:textId="77777777" w:rsidR="00CB3543" w:rsidRDefault="00CB3543" w:rsidP="00CB3543"/>
          <w:p w14:paraId="6BD18F9B" w14:textId="77777777" w:rsidR="00CB3543" w:rsidRDefault="00CB3543" w:rsidP="00CB3543"/>
        </w:tc>
        <w:tc>
          <w:tcPr>
            <w:tcW w:w="2970" w:type="dxa"/>
          </w:tcPr>
          <w:p w14:paraId="238601FE" w14:textId="77777777" w:rsidR="00CB3543" w:rsidRDefault="00CB3543" w:rsidP="00CB3543"/>
        </w:tc>
        <w:tc>
          <w:tcPr>
            <w:tcW w:w="3330" w:type="dxa"/>
          </w:tcPr>
          <w:p w14:paraId="0F3CABC7" w14:textId="77777777" w:rsidR="00CB3543" w:rsidRDefault="00CB3543" w:rsidP="00CB3543"/>
        </w:tc>
        <w:tc>
          <w:tcPr>
            <w:tcW w:w="2155" w:type="dxa"/>
          </w:tcPr>
          <w:p w14:paraId="5B08B5D1" w14:textId="77777777" w:rsidR="00CB3543" w:rsidRDefault="00CB3543" w:rsidP="00CB3543"/>
        </w:tc>
      </w:tr>
      <w:tr w:rsidR="00351C5B" w14:paraId="16DEB4AB" w14:textId="77777777" w:rsidTr="00A01026">
        <w:tc>
          <w:tcPr>
            <w:tcW w:w="2335" w:type="dxa"/>
            <w:tcBorders>
              <w:bottom w:val="single" w:sz="4" w:space="0" w:color="auto"/>
            </w:tcBorders>
          </w:tcPr>
          <w:p w14:paraId="0AD9C6F4" w14:textId="77777777" w:rsidR="00351C5B" w:rsidRDefault="00351C5B" w:rsidP="00CB3543"/>
          <w:p w14:paraId="4B1F511A" w14:textId="77777777" w:rsidR="00351C5B" w:rsidRDefault="00351C5B" w:rsidP="00CB3543"/>
        </w:tc>
        <w:tc>
          <w:tcPr>
            <w:tcW w:w="2970" w:type="dxa"/>
            <w:tcBorders>
              <w:bottom w:val="single" w:sz="4" w:space="0" w:color="auto"/>
            </w:tcBorders>
          </w:tcPr>
          <w:p w14:paraId="65F9C3DC" w14:textId="77777777" w:rsidR="00351C5B" w:rsidRDefault="00351C5B" w:rsidP="00CB3543"/>
        </w:tc>
        <w:tc>
          <w:tcPr>
            <w:tcW w:w="3330" w:type="dxa"/>
            <w:tcBorders>
              <w:bottom w:val="single" w:sz="4" w:space="0" w:color="auto"/>
            </w:tcBorders>
          </w:tcPr>
          <w:p w14:paraId="5023141B" w14:textId="77777777" w:rsidR="00351C5B" w:rsidRDefault="00351C5B" w:rsidP="00CB3543"/>
        </w:tc>
        <w:tc>
          <w:tcPr>
            <w:tcW w:w="2155" w:type="dxa"/>
          </w:tcPr>
          <w:p w14:paraId="1F3B1409" w14:textId="77777777" w:rsidR="00351C5B" w:rsidRDefault="00351C5B" w:rsidP="00CB3543"/>
        </w:tc>
      </w:tr>
      <w:tr w:rsidR="00A01026" w14:paraId="1034767D" w14:textId="77777777" w:rsidTr="00A01026">
        <w:trPr>
          <w:trHeight w:val="404"/>
        </w:trPr>
        <w:tc>
          <w:tcPr>
            <w:tcW w:w="2335" w:type="dxa"/>
            <w:tcBorders>
              <w:right w:val="nil"/>
            </w:tcBorders>
            <w:shd w:val="clear" w:color="auto" w:fill="FFE19F" w:themeFill="accent3" w:themeFillTint="66"/>
          </w:tcPr>
          <w:p w14:paraId="11FD6959" w14:textId="77777777" w:rsidR="00A01026" w:rsidRDefault="00A01026" w:rsidP="00CB3543">
            <w:pPr>
              <w:jc w:val="right"/>
              <w:rPr>
                <w:b/>
              </w:rPr>
            </w:pPr>
          </w:p>
        </w:tc>
        <w:tc>
          <w:tcPr>
            <w:tcW w:w="2970" w:type="dxa"/>
            <w:tcBorders>
              <w:left w:val="nil"/>
              <w:right w:val="nil"/>
            </w:tcBorders>
            <w:shd w:val="clear" w:color="auto" w:fill="FFE19F" w:themeFill="accent3" w:themeFillTint="66"/>
          </w:tcPr>
          <w:p w14:paraId="4AA0B2EF" w14:textId="77A2B6FB" w:rsidR="00A01026" w:rsidRDefault="00A01026" w:rsidP="00CB3543">
            <w:pPr>
              <w:jc w:val="right"/>
            </w:pPr>
          </w:p>
        </w:tc>
        <w:tc>
          <w:tcPr>
            <w:tcW w:w="3330" w:type="dxa"/>
            <w:tcBorders>
              <w:left w:val="nil"/>
            </w:tcBorders>
            <w:shd w:val="clear" w:color="auto" w:fill="FFE19F" w:themeFill="accent3" w:themeFillTint="66"/>
          </w:tcPr>
          <w:p w14:paraId="651FA70C" w14:textId="3852AD86" w:rsidR="00A01026" w:rsidRDefault="00A01026" w:rsidP="00CB3543">
            <w:pPr>
              <w:jc w:val="right"/>
            </w:pPr>
            <w:r>
              <w:rPr>
                <w:b/>
              </w:rPr>
              <w:t>TOTAL:</w:t>
            </w:r>
          </w:p>
        </w:tc>
        <w:tc>
          <w:tcPr>
            <w:tcW w:w="2155" w:type="dxa"/>
            <w:shd w:val="clear" w:color="auto" w:fill="FFE19F" w:themeFill="accent3" w:themeFillTint="66"/>
          </w:tcPr>
          <w:p w14:paraId="03EFCA41" w14:textId="6F902091" w:rsidR="00A01026" w:rsidRDefault="00A01026" w:rsidP="00CB3543">
            <w:r>
              <w:t xml:space="preserve">    </w:t>
            </w:r>
          </w:p>
        </w:tc>
      </w:tr>
    </w:tbl>
    <w:p w14:paraId="5F96A722" w14:textId="3F2A6E4D" w:rsidR="00BD392E" w:rsidRPr="003E7F28" w:rsidRDefault="054CCCB3" w:rsidP="054CCCB3">
      <w:pPr>
        <w:rPr>
          <w:rFonts w:asciiTheme="majorHAnsi" w:hAnsiTheme="majorHAnsi" w:cstheme="majorBidi"/>
          <w:sz w:val="2"/>
          <w:szCs w:val="2"/>
        </w:rPr>
      </w:pPr>
      <w:r w:rsidRPr="054CCCB3">
        <w:rPr>
          <w:rFonts w:asciiTheme="majorHAnsi" w:hAnsiTheme="majorHAnsi" w:cstheme="majorBidi"/>
        </w:rPr>
        <w:t xml:space="preserve">    </w:t>
      </w:r>
    </w:p>
    <w:p w14:paraId="7B788047" w14:textId="02876A40" w:rsidR="005A18BA" w:rsidRPr="003E7F28" w:rsidRDefault="003E7F28" w:rsidP="003E7F28">
      <w:pPr>
        <w:rPr>
          <w:rFonts w:asciiTheme="majorHAnsi" w:hAnsiTheme="majorHAnsi" w:cstheme="majorBidi"/>
          <w:i/>
          <w:iCs/>
          <w:sz w:val="20"/>
          <w:szCs w:val="20"/>
        </w:rPr>
      </w:pPr>
      <w:r w:rsidRPr="003E7F28">
        <w:rPr>
          <w:rFonts w:asciiTheme="majorHAnsi" w:hAnsiTheme="majorHAnsi" w:cstheme="majorBidi"/>
          <w:i/>
          <w:iCs/>
          <w:sz w:val="20"/>
          <w:szCs w:val="20"/>
        </w:rPr>
        <w:t>*</w:t>
      </w:r>
      <w:r w:rsidR="005A18BA" w:rsidRPr="003E7F28">
        <w:rPr>
          <w:rFonts w:asciiTheme="majorHAnsi" w:hAnsiTheme="majorHAnsi" w:cstheme="majorBidi"/>
          <w:i/>
          <w:iCs/>
          <w:sz w:val="20"/>
          <w:szCs w:val="20"/>
        </w:rPr>
        <w:t xml:space="preserve">Garden purchase justifications need to connect back to </w:t>
      </w:r>
      <w:r w:rsidR="00141260" w:rsidRPr="003E7F28">
        <w:rPr>
          <w:rFonts w:asciiTheme="majorHAnsi" w:hAnsiTheme="majorHAnsi" w:cstheme="majorBidi"/>
          <w:i/>
          <w:iCs/>
          <w:sz w:val="20"/>
          <w:szCs w:val="20"/>
        </w:rPr>
        <w:t xml:space="preserve">SNAP-Ed </w:t>
      </w:r>
      <w:r w:rsidRPr="003E7F28">
        <w:rPr>
          <w:rFonts w:asciiTheme="majorHAnsi" w:hAnsiTheme="majorHAnsi" w:cstheme="majorBidi"/>
          <w:i/>
          <w:iCs/>
          <w:sz w:val="20"/>
          <w:szCs w:val="20"/>
        </w:rPr>
        <w:t>G</w:t>
      </w:r>
      <w:r w:rsidR="00141260" w:rsidRPr="003E7F28">
        <w:rPr>
          <w:rFonts w:asciiTheme="majorHAnsi" w:hAnsiTheme="majorHAnsi" w:cstheme="majorBidi"/>
          <w:i/>
          <w:iCs/>
          <w:sz w:val="20"/>
          <w:szCs w:val="20"/>
        </w:rPr>
        <w:t xml:space="preserve">uidance and </w:t>
      </w:r>
      <w:r w:rsidR="005A18BA" w:rsidRPr="003E7F28">
        <w:rPr>
          <w:rFonts w:asciiTheme="majorHAnsi" w:hAnsiTheme="majorHAnsi" w:cstheme="majorBidi"/>
          <w:i/>
          <w:iCs/>
          <w:sz w:val="20"/>
          <w:szCs w:val="20"/>
        </w:rPr>
        <w:t>our programming specifically</w:t>
      </w:r>
      <w:r w:rsidR="00141260" w:rsidRPr="003E7F28">
        <w:rPr>
          <w:rFonts w:asciiTheme="majorHAnsi" w:hAnsiTheme="majorHAnsi" w:cstheme="majorBidi"/>
          <w:i/>
          <w:iCs/>
          <w:sz w:val="20"/>
          <w:szCs w:val="20"/>
        </w:rPr>
        <w:t>. Things to consider: What curriculum does this purchase support? What behavior change? Does this purchase improve safety for our educators and participants?</w:t>
      </w:r>
    </w:p>
    <w:p w14:paraId="450A58CC" w14:textId="310B2630" w:rsidR="7AF33881" w:rsidRDefault="054CCCB3" w:rsidP="0BEC3FDD">
      <w:pPr>
        <w:pStyle w:val="Heading2"/>
        <w:rPr>
          <w:rFonts w:asciiTheme="minorHAnsi" w:hAnsiTheme="minorHAnsi" w:cstheme="minorBidi"/>
          <w:i/>
          <w:iCs/>
          <w:sz w:val="22"/>
          <w:szCs w:val="22"/>
        </w:rPr>
      </w:pPr>
      <w:r>
        <w:t xml:space="preserve">Cost Comparison: </w:t>
      </w:r>
      <w:r w:rsidRPr="054CCCB3">
        <w:rPr>
          <w:rFonts w:asciiTheme="minorHAnsi" w:hAnsiTheme="minorHAnsi" w:cstheme="minorBidi"/>
          <w:i/>
          <w:iCs/>
          <w:sz w:val="22"/>
          <w:szCs w:val="22"/>
        </w:rPr>
        <w:t>(add new rows if needed)</w:t>
      </w:r>
    </w:p>
    <w:p w14:paraId="1898EE07" w14:textId="4C56B5D3" w:rsidR="00141260" w:rsidRDefault="0BEC3FDD" w:rsidP="7AF33881">
      <w:pPr>
        <w:rPr>
          <w:rFonts w:asciiTheme="majorHAnsi" w:hAnsiTheme="majorHAnsi" w:cstheme="majorBidi"/>
        </w:rPr>
      </w:pPr>
      <w:r w:rsidRPr="0BEC3FDD">
        <w:rPr>
          <w:b/>
          <w:bCs/>
        </w:rPr>
        <w:t xml:space="preserve">For items such as pre-fabricated garden beds/boxes, wheelbarrows, or other items of higher value, please provide a cost comparison using the chart below.  </w:t>
      </w:r>
    </w:p>
    <w:tbl>
      <w:tblPr>
        <w:tblStyle w:val="TableGrid"/>
        <w:tblW w:w="11048" w:type="dxa"/>
        <w:tblLook w:val="04A0" w:firstRow="1" w:lastRow="0" w:firstColumn="1" w:lastColumn="0" w:noHBand="0" w:noVBand="1"/>
      </w:tblPr>
      <w:tblGrid>
        <w:gridCol w:w="2693"/>
        <w:gridCol w:w="1500"/>
        <w:gridCol w:w="1375"/>
        <w:gridCol w:w="1365"/>
        <w:gridCol w:w="1375"/>
        <w:gridCol w:w="1365"/>
        <w:gridCol w:w="1375"/>
      </w:tblGrid>
      <w:tr w:rsidR="003E7020" w14:paraId="49B1DC21" w14:textId="77777777" w:rsidTr="003E7020">
        <w:trPr>
          <w:trHeight w:val="1065"/>
        </w:trPr>
        <w:tc>
          <w:tcPr>
            <w:tcW w:w="2693" w:type="dxa"/>
            <w:vMerge w:val="restart"/>
            <w:shd w:val="clear" w:color="auto" w:fill="AAE0F8" w:themeFill="background2" w:themeFillTint="99"/>
            <w:vAlign w:val="bottom"/>
          </w:tcPr>
          <w:p w14:paraId="3DF03C50" w14:textId="77777777" w:rsidR="003E7020" w:rsidRDefault="003E7020" w:rsidP="003E7020">
            <w:pPr>
              <w:jc w:val="center"/>
              <w:rPr>
                <w:rFonts w:asciiTheme="majorHAnsi" w:hAnsiTheme="majorHAnsi" w:cstheme="majorBidi"/>
                <w:b/>
                <w:bCs/>
              </w:rPr>
            </w:pPr>
          </w:p>
          <w:p w14:paraId="4446A4A0" w14:textId="77777777" w:rsidR="003E7020" w:rsidRDefault="003E7020" w:rsidP="003E7020">
            <w:pPr>
              <w:jc w:val="center"/>
              <w:rPr>
                <w:rFonts w:asciiTheme="majorHAnsi" w:hAnsiTheme="majorHAnsi" w:cstheme="majorBidi"/>
                <w:b/>
                <w:bCs/>
              </w:rPr>
            </w:pPr>
          </w:p>
          <w:p w14:paraId="6526669D" w14:textId="77777777" w:rsidR="003E7020" w:rsidRPr="0011519C" w:rsidRDefault="003E7020" w:rsidP="003E7020">
            <w:pPr>
              <w:jc w:val="center"/>
              <w:rPr>
                <w:rFonts w:asciiTheme="majorHAnsi" w:hAnsiTheme="majorHAnsi" w:cstheme="majorBidi"/>
                <w:b/>
                <w:bCs/>
              </w:rPr>
            </w:pPr>
            <w:r w:rsidRPr="6A5C4254">
              <w:rPr>
                <w:rFonts w:asciiTheme="majorHAnsi" w:hAnsiTheme="majorHAnsi" w:cstheme="majorBidi"/>
                <w:b/>
                <w:bCs/>
              </w:rPr>
              <w:t>Requested Item</w:t>
            </w:r>
          </w:p>
        </w:tc>
        <w:tc>
          <w:tcPr>
            <w:tcW w:w="2875" w:type="dxa"/>
            <w:gridSpan w:val="2"/>
            <w:shd w:val="clear" w:color="auto" w:fill="AAE0F8" w:themeFill="background2" w:themeFillTint="99"/>
            <w:vAlign w:val="center"/>
          </w:tcPr>
          <w:p w14:paraId="5A5D97C6" w14:textId="66437EDE" w:rsidR="003E7020" w:rsidRPr="0011519C" w:rsidRDefault="003E7020" w:rsidP="003E7020">
            <w:pPr>
              <w:jc w:val="center"/>
              <w:rPr>
                <w:rFonts w:asciiTheme="majorHAnsi" w:hAnsiTheme="majorHAnsi" w:cstheme="majorBidi"/>
                <w:b/>
                <w:bCs/>
              </w:rPr>
            </w:pPr>
            <w:r w:rsidRPr="6A5C4254">
              <w:rPr>
                <w:rFonts w:asciiTheme="majorHAnsi" w:hAnsiTheme="majorHAnsi" w:cstheme="majorBidi"/>
                <w:b/>
                <w:bCs/>
              </w:rPr>
              <w:t>Comparison</w:t>
            </w:r>
            <w:r>
              <w:rPr>
                <w:rFonts w:asciiTheme="majorHAnsi" w:hAnsiTheme="majorHAnsi" w:cstheme="majorBidi"/>
                <w:b/>
                <w:bCs/>
              </w:rPr>
              <w:t xml:space="preserve"> </w:t>
            </w:r>
            <w:r w:rsidRPr="6A5C4254">
              <w:rPr>
                <w:rFonts w:asciiTheme="majorHAnsi" w:hAnsiTheme="majorHAnsi" w:cstheme="majorBidi"/>
                <w:b/>
                <w:bCs/>
              </w:rPr>
              <w:t>one</w:t>
            </w:r>
          </w:p>
        </w:tc>
        <w:tc>
          <w:tcPr>
            <w:tcW w:w="2740" w:type="dxa"/>
            <w:gridSpan w:val="2"/>
            <w:shd w:val="clear" w:color="auto" w:fill="AAE0F8" w:themeFill="background2" w:themeFillTint="99"/>
            <w:vAlign w:val="center"/>
          </w:tcPr>
          <w:p w14:paraId="53946BB5" w14:textId="77777777" w:rsidR="003E7020" w:rsidRDefault="003E7020" w:rsidP="003E7020">
            <w:pPr>
              <w:jc w:val="center"/>
              <w:rPr>
                <w:rFonts w:asciiTheme="majorHAnsi" w:hAnsiTheme="majorHAnsi" w:cstheme="majorBidi"/>
                <w:b/>
                <w:bCs/>
              </w:rPr>
            </w:pPr>
          </w:p>
          <w:p w14:paraId="70E95C95" w14:textId="77777777" w:rsidR="003E7020" w:rsidRPr="0011519C" w:rsidRDefault="003E7020" w:rsidP="003E7020">
            <w:pPr>
              <w:jc w:val="center"/>
              <w:rPr>
                <w:rFonts w:asciiTheme="majorHAnsi" w:hAnsiTheme="majorHAnsi" w:cstheme="majorBidi"/>
                <w:b/>
                <w:bCs/>
              </w:rPr>
            </w:pPr>
            <w:r w:rsidRPr="6A5C4254">
              <w:rPr>
                <w:rFonts w:asciiTheme="majorHAnsi" w:hAnsiTheme="majorHAnsi" w:cstheme="majorBidi"/>
                <w:b/>
                <w:bCs/>
              </w:rPr>
              <w:t>Comparison two</w:t>
            </w:r>
          </w:p>
        </w:tc>
        <w:tc>
          <w:tcPr>
            <w:tcW w:w="2740" w:type="dxa"/>
            <w:gridSpan w:val="2"/>
            <w:shd w:val="clear" w:color="auto" w:fill="AAE0F8" w:themeFill="background2" w:themeFillTint="99"/>
            <w:vAlign w:val="center"/>
          </w:tcPr>
          <w:p w14:paraId="4391C520" w14:textId="77777777" w:rsidR="003E7020" w:rsidRDefault="003E7020" w:rsidP="003E7020">
            <w:pPr>
              <w:jc w:val="center"/>
              <w:rPr>
                <w:rFonts w:asciiTheme="majorHAnsi" w:hAnsiTheme="majorHAnsi" w:cstheme="majorBidi"/>
                <w:b/>
                <w:bCs/>
              </w:rPr>
            </w:pPr>
          </w:p>
          <w:p w14:paraId="384BA97C" w14:textId="77777777" w:rsidR="003E7020" w:rsidRPr="0011519C" w:rsidRDefault="003E7020" w:rsidP="003E7020">
            <w:pPr>
              <w:jc w:val="center"/>
              <w:rPr>
                <w:rFonts w:asciiTheme="majorHAnsi" w:hAnsiTheme="majorHAnsi" w:cstheme="majorBidi"/>
                <w:b/>
                <w:bCs/>
              </w:rPr>
            </w:pPr>
            <w:r w:rsidRPr="6A5C4254">
              <w:rPr>
                <w:rFonts w:asciiTheme="majorHAnsi" w:hAnsiTheme="majorHAnsi" w:cstheme="majorBidi"/>
                <w:b/>
                <w:bCs/>
              </w:rPr>
              <w:t>Comparison three</w:t>
            </w:r>
          </w:p>
        </w:tc>
      </w:tr>
      <w:tr w:rsidR="003E7020" w14:paraId="28410109" w14:textId="77777777" w:rsidTr="002925EA">
        <w:trPr>
          <w:trHeight w:val="600"/>
        </w:trPr>
        <w:tc>
          <w:tcPr>
            <w:tcW w:w="2693" w:type="dxa"/>
            <w:vMerge/>
            <w:shd w:val="clear" w:color="auto" w:fill="AAE0F8" w:themeFill="background2" w:themeFillTint="99"/>
            <w:vAlign w:val="bottom"/>
          </w:tcPr>
          <w:p w14:paraId="4756AEE9" w14:textId="5641C763" w:rsidR="003E7020" w:rsidRPr="0011519C" w:rsidRDefault="003E7020" w:rsidP="00A01026">
            <w:pPr>
              <w:jc w:val="center"/>
              <w:rPr>
                <w:rFonts w:asciiTheme="majorHAnsi" w:hAnsiTheme="majorHAnsi" w:cstheme="majorBidi"/>
                <w:b/>
                <w:bCs/>
              </w:rPr>
            </w:pPr>
          </w:p>
        </w:tc>
        <w:tc>
          <w:tcPr>
            <w:tcW w:w="1500" w:type="dxa"/>
            <w:shd w:val="clear" w:color="auto" w:fill="AAE0F8" w:themeFill="background2" w:themeFillTint="99"/>
          </w:tcPr>
          <w:p w14:paraId="67132D56" w14:textId="77777777" w:rsidR="003E7020" w:rsidRPr="0011519C" w:rsidRDefault="003E7020" w:rsidP="6A5C4254">
            <w:pPr>
              <w:jc w:val="center"/>
              <w:rPr>
                <w:rFonts w:asciiTheme="majorHAnsi" w:hAnsiTheme="majorHAnsi" w:cstheme="majorBidi"/>
                <w:b/>
                <w:bCs/>
              </w:rPr>
            </w:pPr>
            <w:r w:rsidRPr="6A5C4254">
              <w:rPr>
                <w:rFonts w:asciiTheme="majorHAnsi" w:hAnsiTheme="majorHAnsi" w:cstheme="majorBidi"/>
                <w:b/>
                <w:bCs/>
              </w:rPr>
              <w:t>Item (include link)</w:t>
            </w:r>
          </w:p>
        </w:tc>
        <w:tc>
          <w:tcPr>
            <w:tcW w:w="1375" w:type="dxa"/>
            <w:shd w:val="clear" w:color="auto" w:fill="AAE0F8" w:themeFill="background2" w:themeFillTint="99"/>
          </w:tcPr>
          <w:p w14:paraId="65BF2A9C" w14:textId="77777777" w:rsidR="003E7020" w:rsidRDefault="003E7020" w:rsidP="6A5C4254">
            <w:pPr>
              <w:jc w:val="center"/>
              <w:rPr>
                <w:rFonts w:asciiTheme="majorHAnsi" w:hAnsiTheme="majorHAnsi" w:cstheme="majorBidi"/>
                <w:b/>
                <w:bCs/>
              </w:rPr>
            </w:pPr>
            <w:r w:rsidRPr="6A5C4254">
              <w:rPr>
                <w:rFonts w:asciiTheme="majorHAnsi" w:hAnsiTheme="majorHAnsi" w:cstheme="majorBidi"/>
                <w:b/>
                <w:bCs/>
              </w:rPr>
              <w:t>Estimated</w:t>
            </w:r>
          </w:p>
          <w:p w14:paraId="71D291DD" w14:textId="77777777" w:rsidR="003E7020" w:rsidRPr="0011519C" w:rsidRDefault="003E7020" w:rsidP="6A5C4254">
            <w:pPr>
              <w:jc w:val="center"/>
              <w:rPr>
                <w:rFonts w:asciiTheme="majorHAnsi" w:hAnsiTheme="majorHAnsi" w:cstheme="majorBidi"/>
                <w:b/>
                <w:bCs/>
              </w:rPr>
            </w:pPr>
            <w:r w:rsidRPr="6A5C4254">
              <w:rPr>
                <w:rFonts w:asciiTheme="majorHAnsi" w:hAnsiTheme="majorHAnsi" w:cstheme="majorBidi"/>
                <w:b/>
                <w:bCs/>
              </w:rPr>
              <w:t>Cost</w:t>
            </w:r>
          </w:p>
        </w:tc>
        <w:tc>
          <w:tcPr>
            <w:tcW w:w="1365" w:type="dxa"/>
            <w:shd w:val="clear" w:color="auto" w:fill="AAE0F8" w:themeFill="background2" w:themeFillTint="99"/>
          </w:tcPr>
          <w:p w14:paraId="3632BA68" w14:textId="77777777" w:rsidR="003E7020" w:rsidRPr="0011519C" w:rsidRDefault="003E7020" w:rsidP="6A5C4254">
            <w:pPr>
              <w:jc w:val="center"/>
              <w:rPr>
                <w:rFonts w:asciiTheme="majorHAnsi" w:hAnsiTheme="majorHAnsi" w:cstheme="majorBidi"/>
                <w:b/>
                <w:bCs/>
              </w:rPr>
            </w:pPr>
            <w:r w:rsidRPr="6A5C4254">
              <w:rPr>
                <w:rFonts w:asciiTheme="majorHAnsi" w:hAnsiTheme="majorHAnsi" w:cstheme="majorBidi"/>
                <w:b/>
                <w:bCs/>
              </w:rPr>
              <w:t>Item (include link)</w:t>
            </w:r>
          </w:p>
        </w:tc>
        <w:tc>
          <w:tcPr>
            <w:tcW w:w="1375" w:type="dxa"/>
            <w:shd w:val="clear" w:color="auto" w:fill="AAE0F8" w:themeFill="background2" w:themeFillTint="99"/>
          </w:tcPr>
          <w:p w14:paraId="5325E9A4" w14:textId="77777777" w:rsidR="003E7020" w:rsidRDefault="003E7020" w:rsidP="6A5C4254">
            <w:pPr>
              <w:jc w:val="center"/>
              <w:rPr>
                <w:rFonts w:asciiTheme="majorHAnsi" w:hAnsiTheme="majorHAnsi" w:cstheme="majorBidi"/>
                <w:b/>
                <w:bCs/>
              </w:rPr>
            </w:pPr>
            <w:r w:rsidRPr="6A5C4254">
              <w:rPr>
                <w:rFonts w:asciiTheme="majorHAnsi" w:hAnsiTheme="majorHAnsi" w:cstheme="majorBidi"/>
                <w:b/>
                <w:bCs/>
              </w:rPr>
              <w:t>Estimated</w:t>
            </w:r>
          </w:p>
          <w:p w14:paraId="70812BD1" w14:textId="77777777" w:rsidR="003E7020" w:rsidRPr="0011519C" w:rsidRDefault="003E7020" w:rsidP="6A5C4254">
            <w:pPr>
              <w:jc w:val="center"/>
              <w:rPr>
                <w:rFonts w:asciiTheme="majorHAnsi" w:hAnsiTheme="majorHAnsi" w:cstheme="majorBidi"/>
                <w:b/>
                <w:bCs/>
              </w:rPr>
            </w:pPr>
            <w:r w:rsidRPr="6A5C4254">
              <w:rPr>
                <w:rFonts w:asciiTheme="majorHAnsi" w:hAnsiTheme="majorHAnsi" w:cstheme="majorBidi"/>
                <w:b/>
                <w:bCs/>
              </w:rPr>
              <w:t>Cost</w:t>
            </w:r>
          </w:p>
        </w:tc>
        <w:tc>
          <w:tcPr>
            <w:tcW w:w="1365" w:type="dxa"/>
            <w:shd w:val="clear" w:color="auto" w:fill="AAE0F8" w:themeFill="background2" w:themeFillTint="99"/>
          </w:tcPr>
          <w:p w14:paraId="267AD8B4" w14:textId="77777777" w:rsidR="003E7020" w:rsidRPr="0011519C" w:rsidRDefault="003E7020" w:rsidP="6A5C4254">
            <w:pPr>
              <w:jc w:val="center"/>
              <w:rPr>
                <w:rFonts w:asciiTheme="majorHAnsi" w:hAnsiTheme="majorHAnsi" w:cstheme="majorBidi"/>
                <w:b/>
                <w:bCs/>
              </w:rPr>
            </w:pPr>
            <w:r w:rsidRPr="6A5C4254">
              <w:rPr>
                <w:rFonts w:asciiTheme="majorHAnsi" w:hAnsiTheme="majorHAnsi" w:cstheme="majorBidi"/>
                <w:b/>
                <w:bCs/>
              </w:rPr>
              <w:t>Item (include link)</w:t>
            </w:r>
          </w:p>
        </w:tc>
        <w:tc>
          <w:tcPr>
            <w:tcW w:w="1375" w:type="dxa"/>
            <w:shd w:val="clear" w:color="auto" w:fill="AAE0F8" w:themeFill="background2" w:themeFillTint="99"/>
          </w:tcPr>
          <w:p w14:paraId="51D83AE5" w14:textId="77777777" w:rsidR="003E7020" w:rsidRDefault="003E7020" w:rsidP="6A5C4254">
            <w:pPr>
              <w:jc w:val="center"/>
              <w:rPr>
                <w:rFonts w:asciiTheme="majorHAnsi" w:hAnsiTheme="majorHAnsi" w:cstheme="majorBidi"/>
                <w:b/>
                <w:bCs/>
              </w:rPr>
            </w:pPr>
            <w:r w:rsidRPr="6A5C4254">
              <w:rPr>
                <w:rFonts w:asciiTheme="majorHAnsi" w:hAnsiTheme="majorHAnsi" w:cstheme="majorBidi"/>
                <w:b/>
                <w:bCs/>
              </w:rPr>
              <w:t>Estimated</w:t>
            </w:r>
          </w:p>
          <w:p w14:paraId="6F58444C" w14:textId="77777777" w:rsidR="003E7020" w:rsidRPr="0011519C" w:rsidRDefault="003E7020" w:rsidP="6A5C4254">
            <w:pPr>
              <w:jc w:val="center"/>
              <w:rPr>
                <w:rFonts w:asciiTheme="majorHAnsi" w:hAnsiTheme="majorHAnsi" w:cstheme="majorBidi"/>
                <w:b/>
                <w:bCs/>
              </w:rPr>
            </w:pPr>
            <w:r w:rsidRPr="0BEC3FDD">
              <w:rPr>
                <w:rFonts w:asciiTheme="majorHAnsi" w:hAnsiTheme="majorHAnsi" w:cstheme="majorBidi"/>
                <w:b/>
                <w:bCs/>
              </w:rPr>
              <w:t>Cost</w:t>
            </w:r>
          </w:p>
        </w:tc>
      </w:tr>
      <w:tr w:rsidR="00141260" w14:paraId="0DE15E4C" w14:textId="77777777" w:rsidTr="003E7020">
        <w:trPr>
          <w:trHeight w:val="565"/>
        </w:trPr>
        <w:tc>
          <w:tcPr>
            <w:tcW w:w="2693" w:type="dxa"/>
          </w:tcPr>
          <w:p w14:paraId="60D17F9F" w14:textId="77777777" w:rsidR="00141260" w:rsidRDefault="00141260" w:rsidP="6A5C4254">
            <w:pPr>
              <w:rPr>
                <w:rFonts w:asciiTheme="majorHAnsi" w:hAnsiTheme="majorHAnsi" w:cstheme="majorBidi"/>
              </w:rPr>
            </w:pPr>
          </w:p>
        </w:tc>
        <w:tc>
          <w:tcPr>
            <w:tcW w:w="1500" w:type="dxa"/>
          </w:tcPr>
          <w:p w14:paraId="5E245EE9" w14:textId="77777777" w:rsidR="00141260" w:rsidRDefault="00141260" w:rsidP="6A5C4254">
            <w:pPr>
              <w:rPr>
                <w:rFonts w:asciiTheme="majorHAnsi" w:hAnsiTheme="majorHAnsi" w:cstheme="majorBidi"/>
              </w:rPr>
            </w:pPr>
          </w:p>
        </w:tc>
        <w:tc>
          <w:tcPr>
            <w:tcW w:w="1375" w:type="dxa"/>
          </w:tcPr>
          <w:p w14:paraId="3459FF8A" w14:textId="77777777" w:rsidR="00141260" w:rsidRDefault="00141260" w:rsidP="6A5C4254">
            <w:pPr>
              <w:rPr>
                <w:rFonts w:asciiTheme="majorHAnsi" w:hAnsiTheme="majorHAnsi" w:cstheme="majorBidi"/>
              </w:rPr>
            </w:pPr>
          </w:p>
        </w:tc>
        <w:tc>
          <w:tcPr>
            <w:tcW w:w="1365" w:type="dxa"/>
          </w:tcPr>
          <w:p w14:paraId="7BAD2460" w14:textId="77777777" w:rsidR="00141260" w:rsidRDefault="00141260" w:rsidP="6A5C4254">
            <w:pPr>
              <w:rPr>
                <w:rFonts w:asciiTheme="majorHAnsi" w:hAnsiTheme="majorHAnsi" w:cstheme="majorBidi"/>
              </w:rPr>
            </w:pPr>
          </w:p>
        </w:tc>
        <w:tc>
          <w:tcPr>
            <w:tcW w:w="1375" w:type="dxa"/>
          </w:tcPr>
          <w:p w14:paraId="3C596F83" w14:textId="77777777" w:rsidR="00141260" w:rsidRDefault="00141260" w:rsidP="6A5C4254">
            <w:pPr>
              <w:rPr>
                <w:rFonts w:asciiTheme="majorHAnsi" w:hAnsiTheme="majorHAnsi" w:cstheme="majorBidi"/>
              </w:rPr>
            </w:pPr>
          </w:p>
        </w:tc>
        <w:tc>
          <w:tcPr>
            <w:tcW w:w="1365" w:type="dxa"/>
          </w:tcPr>
          <w:p w14:paraId="4E17B926" w14:textId="77777777" w:rsidR="00141260" w:rsidRDefault="00141260" w:rsidP="6A5C4254">
            <w:pPr>
              <w:rPr>
                <w:rFonts w:asciiTheme="majorHAnsi" w:hAnsiTheme="majorHAnsi" w:cstheme="majorBidi"/>
              </w:rPr>
            </w:pPr>
          </w:p>
        </w:tc>
        <w:tc>
          <w:tcPr>
            <w:tcW w:w="1375" w:type="dxa"/>
          </w:tcPr>
          <w:p w14:paraId="7F26C85C" w14:textId="77777777" w:rsidR="00141260" w:rsidRDefault="00141260" w:rsidP="6A5C4254">
            <w:pPr>
              <w:rPr>
                <w:rFonts w:asciiTheme="majorHAnsi" w:hAnsiTheme="majorHAnsi" w:cstheme="majorBidi"/>
              </w:rPr>
            </w:pPr>
          </w:p>
        </w:tc>
      </w:tr>
      <w:tr w:rsidR="00141260" w14:paraId="0CDAB9A8" w14:textId="77777777" w:rsidTr="003E7020">
        <w:trPr>
          <w:trHeight w:val="600"/>
        </w:trPr>
        <w:tc>
          <w:tcPr>
            <w:tcW w:w="2693" w:type="dxa"/>
          </w:tcPr>
          <w:p w14:paraId="19EB3A3E" w14:textId="77777777" w:rsidR="00141260" w:rsidRDefault="00141260" w:rsidP="6A5C4254">
            <w:pPr>
              <w:rPr>
                <w:rFonts w:asciiTheme="majorHAnsi" w:hAnsiTheme="majorHAnsi" w:cstheme="majorBidi"/>
              </w:rPr>
            </w:pPr>
          </w:p>
        </w:tc>
        <w:tc>
          <w:tcPr>
            <w:tcW w:w="1500" w:type="dxa"/>
          </w:tcPr>
          <w:p w14:paraId="7E97094C" w14:textId="77777777" w:rsidR="00141260" w:rsidRDefault="00141260" w:rsidP="6A5C4254">
            <w:pPr>
              <w:rPr>
                <w:rFonts w:asciiTheme="majorHAnsi" w:hAnsiTheme="majorHAnsi" w:cstheme="majorBidi"/>
              </w:rPr>
            </w:pPr>
          </w:p>
        </w:tc>
        <w:tc>
          <w:tcPr>
            <w:tcW w:w="1375" w:type="dxa"/>
          </w:tcPr>
          <w:p w14:paraId="034CB567" w14:textId="77777777" w:rsidR="00141260" w:rsidRDefault="00141260" w:rsidP="6A5C4254">
            <w:pPr>
              <w:rPr>
                <w:rFonts w:asciiTheme="majorHAnsi" w:hAnsiTheme="majorHAnsi" w:cstheme="majorBidi"/>
              </w:rPr>
            </w:pPr>
          </w:p>
        </w:tc>
        <w:tc>
          <w:tcPr>
            <w:tcW w:w="1365" w:type="dxa"/>
          </w:tcPr>
          <w:p w14:paraId="30D7EF95" w14:textId="77777777" w:rsidR="00141260" w:rsidRDefault="00141260" w:rsidP="6A5C4254">
            <w:pPr>
              <w:rPr>
                <w:rFonts w:asciiTheme="majorHAnsi" w:hAnsiTheme="majorHAnsi" w:cstheme="majorBidi"/>
              </w:rPr>
            </w:pPr>
          </w:p>
        </w:tc>
        <w:tc>
          <w:tcPr>
            <w:tcW w:w="1375" w:type="dxa"/>
          </w:tcPr>
          <w:p w14:paraId="670F05B0" w14:textId="77777777" w:rsidR="00141260" w:rsidRDefault="00141260" w:rsidP="6A5C4254">
            <w:pPr>
              <w:rPr>
                <w:rFonts w:asciiTheme="majorHAnsi" w:hAnsiTheme="majorHAnsi" w:cstheme="majorBidi"/>
              </w:rPr>
            </w:pPr>
          </w:p>
        </w:tc>
        <w:tc>
          <w:tcPr>
            <w:tcW w:w="1365" w:type="dxa"/>
          </w:tcPr>
          <w:p w14:paraId="465A2A9F" w14:textId="77777777" w:rsidR="00141260" w:rsidRDefault="00141260" w:rsidP="6A5C4254">
            <w:pPr>
              <w:rPr>
                <w:rFonts w:asciiTheme="majorHAnsi" w:hAnsiTheme="majorHAnsi" w:cstheme="majorBidi"/>
              </w:rPr>
            </w:pPr>
          </w:p>
        </w:tc>
        <w:tc>
          <w:tcPr>
            <w:tcW w:w="1375" w:type="dxa"/>
          </w:tcPr>
          <w:p w14:paraId="0C21EF01" w14:textId="77777777" w:rsidR="00141260" w:rsidRDefault="00141260" w:rsidP="6A5C4254">
            <w:pPr>
              <w:rPr>
                <w:rFonts w:asciiTheme="majorHAnsi" w:hAnsiTheme="majorHAnsi" w:cstheme="majorBidi"/>
              </w:rPr>
            </w:pPr>
          </w:p>
        </w:tc>
      </w:tr>
      <w:tr w:rsidR="00141260" w14:paraId="2CD5D6D3" w14:textId="77777777" w:rsidTr="003E7020">
        <w:trPr>
          <w:trHeight w:val="548"/>
        </w:trPr>
        <w:tc>
          <w:tcPr>
            <w:tcW w:w="2693" w:type="dxa"/>
          </w:tcPr>
          <w:p w14:paraId="3E110FAA" w14:textId="77777777" w:rsidR="00141260" w:rsidRDefault="00141260" w:rsidP="6A5C4254">
            <w:pPr>
              <w:rPr>
                <w:rFonts w:asciiTheme="majorHAnsi" w:hAnsiTheme="majorHAnsi" w:cstheme="majorBidi"/>
              </w:rPr>
            </w:pPr>
          </w:p>
        </w:tc>
        <w:tc>
          <w:tcPr>
            <w:tcW w:w="1500" w:type="dxa"/>
          </w:tcPr>
          <w:p w14:paraId="2AA92679" w14:textId="77777777" w:rsidR="00141260" w:rsidRDefault="00141260" w:rsidP="6A5C4254">
            <w:pPr>
              <w:rPr>
                <w:rFonts w:asciiTheme="majorHAnsi" w:hAnsiTheme="majorHAnsi" w:cstheme="majorBidi"/>
              </w:rPr>
            </w:pPr>
          </w:p>
        </w:tc>
        <w:tc>
          <w:tcPr>
            <w:tcW w:w="1375" w:type="dxa"/>
          </w:tcPr>
          <w:p w14:paraId="3635C753" w14:textId="77777777" w:rsidR="00141260" w:rsidRDefault="00141260" w:rsidP="6A5C4254">
            <w:pPr>
              <w:rPr>
                <w:rFonts w:asciiTheme="majorHAnsi" w:hAnsiTheme="majorHAnsi" w:cstheme="majorBidi"/>
              </w:rPr>
            </w:pPr>
          </w:p>
        </w:tc>
        <w:tc>
          <w:tcPr>
            <w:tcW w:w="1365" w:type="dxa"/>
          </w:tcPr>
          <w:p w14:paraId="482C8D0C" w14:textId="77777777" w:rsidR="00141260" w:rsidRDefault="00141260" w:rsidP="6A5C4254">
            <w:pPr>
              <w:rPr>
                <w:rFonts w:asciiTheme="majorHAnsi" w:hAnsiTheme="majorHAnsi" w:cstheme="majorBidi"/>
              </w:rPr>
            </w:pPr>
          </w:p>
        </w:tc>
        <w:tc>
          <w:tcPr>
            <w:tcW w:w="1375" w:type="dxa"/>
          </w:tcPr>
          <w:p w14:paraId="702BF3A7" w14:textId="77777777" w:rsidR="00141260" w:rsidRDefault="00141260" w:rsidP="6A5C4254">
            <w:pPr>
              <w:rPr>
                <w:rFonts w:asciiTheme="majorHAnsi" w:hAnsiTheme="majorHAnsi" w:cstheme="majorBidi"/>
              </w:rPr>
            </w:pPr>
          </w:p>
        </w:tc>
        <w:tc>
          <w:tcPr>
            <w:tcW w:w="1365" w:type="dxa"/>
          </w:tcPr>
          <w:p w14:paraId="612F35E4" w14:textId="77777777" w:rsidR="00141260" w:rsidRDefault="00141260" w:rsidP="6A5C4254">
            <w:pPr>
              <w:rPr>
                <w:rFonts w:asciiTheme="majorHAnsi" w:hAnsiTheme="majorHAnsi" w:cstheme="majorBidi"/>
              </w:rPr>
            </w:pPr>
          </w:p>
        </w:tc>
        <w:tc>
          <w:tcPr>
            <w:tcW w:w="1375" w:type="dxa"/>
          </w:tcPr>
          <w:p w14:paraId="6B335F24" w14:textId="77777777" w:rsidR="00141260" w:rsidRDefault="00141260" w:rsidP="6A5C4254">
            <w:pPr>
              <w:rPr>
                <w:rFonts w:asciiTheme="majorHAnsi" w:hAnsiTheme="majorHAnsi" w:cstheme="majorBidi"/>
              </w:rPr>
            </w:pPr>
          </w:p>
        </w:tc>
      </w:tr>
    </w:tbl>
    <w:p w14:paraId="72138E43" w14:textId="77777777" w:rsidR="00141260" w:rsidRPr="003E7F28" w:rsidRDefault="00141260" w:rsidP="00141260">
      <w:pPr>
        <w:rPr>
          <w:rFonts w:asciiTheme="majorHAnsi" w:hAnsiTheme="majorHAnsi" w:cstheme="majorBidi"/>
        </w:rPr>
      </w:pPr>
    </w:p>
    <w:sectPr w:rsidR="00141260" w:rsidRPr="003E7F28" w:rsidSect="00326F27">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4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B462C" w14:textId="77777777" w:rsidR="00510425" w:rsidRDefault="00510425" w:rsidP="003300F2">
      <w:pPr>
        <w:spacing w:after="0" w:line="240" w:lineRule="auto"/>
      </w:pPr>
      <w:r>
        <w:separator/>
      </w:r>
    </w:p>
  </w:endnote>
  <w:endnote w:type="continuationSeparator" w:id="0">
    <w:p w14:paraId="34ED6E27" w14:textId="77777777" w:rsidR="00510425" w:rsidRDefault="00510425" w:rsidP="00330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A3A3A" w14:textId="77777777" w:rsidR="00BA7782" w:rsidRDefault="00BA77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9F06" w14:textId="5E8F1C87" w:rsidR="00BD392E" w:rsidRPr="00A01026" w:rsidRDefault="00BD392E" w:rsidP="054CCCB3">
    <w:pPr>
      <w:pStyle w:val="Footer"/>
      <w:pBdr>
        <w:top w:val="single" w:sz="24" w:space="1" w:color="0093D0"/>
      </w:pBdr>
      <w:spacing w:after="60"/>
      <w:jc w:val="center"/>
      <w:rPr>
        <w:rFonts w:ascii="Arial" w:hAnsi="Arial" w:cs="Arial"/>
        <w:noProof/>
        <w:color w:val="7C7E7F" w:themeColor="text2"/>
        <w:sz w:val="14"/>
        <w:szCs w:val="14"/>
      </w:rPr>
    </w:pPr>
    <w:r w:rsidRPr="000F1895">
      <w:rPr>
        <w:rFonts w:ascii="Arial" w:hAnsi="Arial" w:cs="Arial"/>
        <w:sz w:val="14"/>
      </w:rPr>
      <w:ptab w:relativeTo="margin" w:alignment="center" w:leader="none"/>
    </w:r>
    <w:sdt>
      <w:sdtPr>
        <w:rPr>
          <w:rFonts w:ascii="Arial" w:hAnsi="Arial" w:cs="Arial"/>
          <w:sz w:val="14"/>
          <w:szCs w:val="14"/>
        </w:rPr>
        <w:id w:val="691192045"/>
        <w:docPartObj>
          <w:docPartGallery w:val="Page Numbers (Top of Page)"/>
          <w:docPartUnique/>
        </w:docPartObj>
      </w:sdtPr>
      <w:sdtEndPr>
        <w:rPr>
          <w:color w:val="5D5E5F" w:themeColor="text2" w:themeShade="BF"/>
        </w:rPr>
      </w:sdtEndPr>
      <w:sdtContent>
        <w:r w:rsidRPr="00FB305A">
          <w:rPr>
            <w:rFonts w:ascii="Arial" w:hAnsi="Arial" w:cs="Arial"/>
            <w:color w:val="5D5E5F" w:themeColor="text2" w:themeShade="BF"/>
            <w:sz w:val="14"/>
            <w:szCs w:val="14"/>
          </w:rPr>
          <w:t xml:space="preserve">Page </w:t>
        </w:r>
        <w:r w:rsidRPr="00FB305A">
          <w:rPr>
            <w:rFonts w:ascii="Arial" w:hAnsi="Arial" w:cs="Arial"/>
            <w:b/>
            <w:bCs/>
            <w:noProof/>
            <w:color w:val="5D5E5F" w:themeColor="text2" w:themeShade="BF"/>
            <w:sz w:val="14"/>
            <w:szCs w:val="14"/>
          </w:rPr>
          <w:fldChar w:fldCharType="begin"/>
        </w:r>
        <w:r w:rsidRPr="00FB305A">
          <w:rPr>
            <w:rFonts w:ascii="Arial" w:hAnsi="Arial" w:cs="Arial"/>
            <w:b/>
            <w:bCs/>
            <w:color w:val="5D5E5F" w:themeColor="text2" w:themeShade="BF"/>
            <w:sz w:val="14"/>
            <w:szCs w:val="14"/>
          </w:rPr>
          <w:instrText xml:space="preserve"> PAGE </w:instrText>
        </w:r>
        <w:r w:rsidRPr="00FB305A">
          <w:rPr>
            <w:rFonts w:ascii="Arial" w:hAnsi="Arial" w:cs="Arial"/>
            <w:b/>
            <w:bCs/>
            <w:color w:val="5D5E5F" w:themeColor="text2" w:themeShade="BF"/>
            <w:sz w:val="16"/>
            <w:szCs w:val="16"/>
          </w:rPr>
          <w:fldChar w:fldCharType="separate"/>
        </w:r>
        <w:r w:rsidR="00CE2298" w:rsidRPr="00FB305A">
          <w:rPr>
            <w:rFonts w:ascii="Arial" w:hAnsi="Arial" w:cs="Arial"/>
            <w:b/>
            <w:bCs/>
            <w:noProof/>
            <w:color w:val="5D5E5F" w:themeColor="text2" w:themeShade="BF"/>
            <w:sz w:val="14"/>
            <w:szCs w:val="14"/>
          </w:rPr>
          <w:t>2</w:t>
        </w:r>
        <w:r w:rsidRPr="00FB305A">
          <w:rPr>
            <w:rFonts w:ascii="Arial" w:hAnsi="Arial" w:cs="Arial"/>
            <w:b/>
            <w:bCs/>
            <w:noProof/>
            <w:color w:val="5D5E5F" w:themeColor="text2" w:themeShade="BF"/>
            <w:sz w:val="14"/>
            <w:szCs w:val="14"/>
          </w:rPr>
          <w:fldChar w:fldCharType="end"/>
        </w:r>
        <w:r w:rsidRPr="00FB305A">
          <w:rPr>
            <w:rFonts w:ascii="Arial" w:hAnsi="Arial" w:cs="Arial"/>
            <w:color w:val="5D5E5F" w:themeColor="text2" w:themeShade="BF"/>
            <w:sz w:val="14"/>
            <w:szCs w:val="14"/>
          </w:rPr>
          <w:t xml:space="preserve"> of </w:t>
        </w:r>
        <w:r w:rsidRPr="00FB305A">
          <w:rPr>
            <w:rFonts w:ascii="Arial" w:hAnsi="Arial" w:cs="Arial"/>
            <w:b/>
            <w:bCs/>
            <w:noProof/>
            <w:color w:val="5D5E5F" w:themeColor="text2" w:themeShade="BF"/>
            <w:sz w:val="14"/>
            <w:szCs w:val="14"/>
          </w:rPr>
          <w:fldChar w:fldCharType="begin"/>
        </w:r>
        <w:r w:rsidRPr="00FB305A">
          <w:rPr>
            <w:rFonts w:ascii="Arial" w:hAnsi="Arial" w:cs="Arial"/>
            <w:b/>
            <w:bCs/>
            <w:color w:val="5D5E5F" w:themeColor="text2" w:themeShade="BF"/>
            <w:sz w:val="14"/>
            <w:szCs w:val="14"/>
          </w:rPr>
          <w:instrText xml:space="preserve"> NUMPAGES  </w:instrText>
        </w:r>
        <w:r w:rsidRPr="00FB305A">
          <w:rPr>
            <w:rFonts w:ascii="Arial" w:hAnsi="Arial" w:cs="Arial"/>
            <w:b/>
            <w:bCs/>
            <w:color w:val="5D5E5F" w:themeColor="text2" w:themeShade="BF"/>
            <w:sz w:val="16"/>
            <w:szCs w:val="16"/>
          </w:rPr>
          <w:fldChar w:fldCharType="separate"/>
        </w:r>
        <w:r w:rsidR="00CE2298" w:rsidRPr="00FB305A">
          <w:rPr>
            <w:rFonts w:ascii="Arial" w:hAnsi="Arial" w:cs="Arial"/>
            <w:b/>
            <w:bCs/>
            <w:noProof/>
            <w:color w:val="5D5E5F" w:themeColor="text2" w:themeShade="BF"/>
            <w:sz w:val="14"/>
            <w:szCs w:val="14"/>
          </w:rPr>
          <w:t>2</w:t>
        </w:r>
        <w:r w:rsidRPr="00FB305A">
          <w:rPr>
            <w:rFonts w:ascii="Arial" w:hAnsi="Arial" w:cs="Arial"/>
            <w:b/>
            <w:bCs/>
            <w:noProof/>
            <w:color w:val="5D5E5F" w:themeColor="text2" w:themeShade="BF"/>
            <w:sz w:val="14"/>
            <w:szCs w:val="14"/>
          </w:rPr>
          <w:fldChar w:fldCharType="end"/>
        </w:r>
      </w:sdtContent>
    </w:sdt>
    <w:r w:rsidRPr="00A01026">
      <w:rPr>
        <w:rFonts w:ascii="Arial" w:hAnsi="Arial" w:cs="Arial"/>
        <w:color w:val="7C7E7F" w:themeColor="text2"/>
        <w:sz w:val="14"/>
        <w:szCs w:val="14"/>
      </w:rPr>
      <w:t xml:space="preserve"> </w:t>
    </w:r>
    <w:r w:rsidRPr="00A01026">
      <w:rPr>
        <w:rFonts w:ascii="Arial" w:hAnsi="Arial" w:cs="Arial"/>
        <w:color w:val="7C7E7F" w:themeColor="text2"/>
        <w:sz w:val="14"/>
      </w:rPr>
      <w:ptab w:relativeTo="margin" w:alignment="right" w:leader="none"/>
    </w:r>
    <w:r w:rsidRPr="00A01026">
      <w:rPr>
        <w:rFonts w:ascii="Arial" w:hAnsi="Arial" w:cs="Arial"/>
        <w:color w:val="7C7E7F" w:themeColor="text2"/>
        <w:sz w:val="14"/>
        <w:szCs w:val="14"/>
      </w:rPr>
      <w:t xml:space="preserve">Revised: </w:t>
    </w:r>
    <w:r w:rsidR="00B14C96">
      <w:rPr>
        <w:rFonts w:ascii="Arial" w:hAnsi="Arial" w:cs="Arial"/>
        <w:color w:val="7C7E7F" w:themeColor="text2"/>
        <w:sz w:val="14"/>
        <w:szCs w:val="14"/>
      </w:rPr>
      <w:t>09/24/2025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5AE76" w14:textId="77777777" w:rsidR="00A04E6A" w:rsidRPr="00A04E6A" w:rsidRDefault="00A04E6A" w:rsidP="00A04E6A">
    <w:pPr>
      <w:pStyle w:val="Footer"/>
      <w:pBdr>
        <w:top w:val="single" w:sz="24" w:space="1" w:color="1295D8"/>
      </w:pBdr>
      <w:spacing w:after="40"/>
      <w:jc w:val="center"/>
      <w:rPr>
        <w:rFonts w:ascii="Arial" w:hAnsi="Arial" w:cs="Arial"/>
        <w:b/>
        <w:bCs/>
        <w:color w:val="7C7E7F" w:themeColor="text2"/>
        <w:sz w:val="14"/>
      </w:rPr>
    </w:pPr>
    <w:r w:rsidRPr="00A04E6A">
      <w:rPr>
        <w:rFonts w:ascii="Arial" w:hAnsi="Arial" w:cs="Arial"/>
        <w:color w:val="5D5E5F" w:themeColor="text2" w:themeShade="BF"/>
        <w:sz w:val="14"/>
      </w:rPr>
      <w:t>This material was funded by USDA’s Supplemental Nutrition Assistance Program - SNAP. This institution is an equal opportunity provider.</w:t>
    </w:r>
    <w:r w:rsidRPr="00A04E6A">
      <w:rPr>
        <w:rFonts w:ascii="Arial" w:hAnsi="Arial" w:cs="Arial"/>
        <w:color w:val="7C7E7F" w:themeColor="text2"/>
        <w:sz w:val="14"/>
      </w:rPr>
      <w:t xml:space="preserve"> </w:t>
    </w:r>
    <w:r w:rsidRPr="00A04E6A">
      <w:rPr>
        <w:rFonts w:ascii="Arial" w:hAnsi="Arial" w:cs="Arial"/>
        <w:color w:val="5D5E5F" w:themeColor="text2" w:themeShade="BF"/>
        <w:sz w:val="14"/>
      </w:rPr>
      <w:t xml:space="preserve">Visit </w:t>
    </w:r>
    <w:hyperlink r:id="rId1" w:history="1">
      <w:r w:rsidRPr="00A04E6A">
        <w:rPr>
          <w:rStyle w:val="Hyperlink"/>
          <w:rFonts w:ascii="Arial" w:hAnsi="Arial" w:cs="Arial"/>
          <w:color w:val="5D5E5F" w:themeColor="text2" w:themeShade="BF"/>
          <w:sz w:val="14"/>
        </w:rPr>
        <w:t>www.CalFreshHealthyLiving.org</w:t>
      </w:r>
    </w:hyperlink>
    <w:r w:rsidRPr="00A04E6A">
      <w:rPr>
        <w:rFonts w:ascii="Arial" w:hAnsi="Arial" w:cs="Arial"/>
        <w:color w:val="7C7E7F" w:themeColor="text2"/>
        <w:sz w:val="14"/>
      </w:rPr>
      <w:t xml:space="preserve"> for healthy tips.</w:t>
    </w:r>
  </w:p>
  <w:p w14:paraId="4EBD7D9D" w14:textId="3E467F9D" w:rsidR="00BD392E" w:rsidRPr="0072748A" w:rsidRDefault="00BD392E" w:rsidP="0072748A">
    <w:pPr>
      <w:pStyle w:val="Footer"/>
      <w:pBdr>
        <w:top w:val="single" w:sz="24" w:space="1" w:color="1295D8"/>
      </w:pBdr>
      <w:spacing w:after="40"/>
      <w:jc w:val="center"/>
      <w:rPr>
        <w:rFonts w:ascii="Arial" w:hAnsi="Arial" w:cs="Arial"/>
        <w:color w:val="7C7E7F" w:themeColor="text2"/>
        <w:sz w:val="14"/>
      </w:rPr>
    </w:pPr>
    <w:r w:rsidRPr="0072748A">
      <w:rPr>
        <w:rFonts w:ascii="Arial" w:hAnsi="Arial" w:cs="Arial"/>
        <w:color w:val="7C7E7F" w:themeColor="text2"/>
        <w:sz w:val="14"/>
      </w:rPr>
      <w:ptab w:relativeTo="margin" w:alignment="center" w:leader="none"/>
    </w:r>
    <w:sdt>
      <w:sdtPr>
        <w:rPr>
          <w:rFonts w:ascii="Arial" w:hAnsi="Arial" w:cs="Arial"/>
          <w:color w:val="7C7E7F" w:themeColor="text2"/>
          <w:sz w:val="14"/>
        </w:rPr>
        <w:id w:val="-1542581290"/>
        <w:docPartObj>
          <w:docPartGallery w:val="Page Numbers (Top of Page)"/>
          <w:docPartUnique/>
        </w:docPartObj>
      </w:sdtPr>
      <w:sdtEndPr/>
      <w:sdtContent>
        <w:r w:rsidRPr="0072748A">
          <w:rPr>
            <w:rFonts w:ascii="Arial" w:hAnsi="Arial" w:cs="Arial"/>
            <w:color w:val="7C7E7F" w:themeColor="text2"/>
            <w:sz w:val="14"/>
          </w:rPr>
          <w:t xml:space="preserve">Page </w:t>
        </w:r>
        <w:r w:rsidRPr="0072748A">
          <w:rPr>
            <w:rFonts w:ascii="Arial" w:hAnsi="Arial" w:cs="Arial"/>
            <w:b/>
            <w:bCs/>
            <w:color w:val="7C7E7F" w:themeColor="text2"/>
            <w:sz w:val="16"/>
            <w:szCs w:val="24"/>
          </w:rPr>
          <w:fldChar w:fldCharType="begin"/>
        </w:r>
        <w:r w:rsidRPr="0072748A">
          <w:rPr>
            <w:rFonts w:ascii="Arial" w:hAnsi="Arial" w:cs="Arial"/>
            <w:b/>
            <w:bCs/>
            <w:color w:val="7C7E7F" w:themeColor="text2"/>
            <w:sz w:val="14"/>
          </w:rPr>
          <w:instrText xml:space="preserve"> PAGE </w:instrText>
        </w:r>
        <w:r w:rsidRPr="0072748A">
          <w:rPr>
            <w:rFonts w:ascii="Arial" w:hAnsi="Arial" w:cs="Arial"/>
            <w:b/>
            <w:bCs/>
            <w:color w:val="7C7E7F" w:themeColor="text2"/>
            <w:sz w:val="16"/>
            <w:szCs w:val="24"/>
          </w:rPr>
          <w:fldChar w:fldCharType="separate"/>
        </w:r>
        <w:r w:rsidR="00CE2298">
          <w:rPr>
            <w:rFonts w:ascii="Arial" w:hAnsi="Arial" w:cs="Arial"/>
            <w:b/>
            <w:bCs/>
            <w:noProof/>
            <w:color w:val="7C7E7F" w:themeColor="text2"/>
            <w:sz w:val="14"/>
          </w:rPr>
          <w:t>1</w:t>
        </w:r>
        <w:r w:rsidRPr="0072748A">
          <w:rPr>
            <w:rFonts w:ascii="Arial" w:hAnsi="Arial" w:cs="Arial"/>
            <w:b/>
            <w:bCs/>
            <w:color w:val="7C7E7F" w:themeColor="text2"/>
            <w:sz w:val="16"/>
            <w:szCs w:val="24"/>
          </w:rPr>
          <w:fldChar w:fldCharType="end"/>
        </w:r>
        <w:r w:rsidRPr="0072748A">
          <w:rPr>
            <w:rFonts w:ascii="Arial" w:hAnsi="Arial" w:cs="Arial"/>
            <w:color w:val="7C7E7F" w:themeColor="text2"/>
            <w:sz w:val="14"/>
          </w:rPr>
          <w:t xml:space="preserve"> of </w:t>
        </w:r>
        <w:r w:rsidRPr="0072748A">
          <w:rPr>
            <w:rFonts w:ascii="Arial" w:hAnsi="Arial" w:cs="Arial"/>
            <w:b/>
            <w:bCs/>
            <w:color w:val="7C7E7F" w:themeColor="text2"/>
            <w:sz w:val="16"/>
            <w:szCs w:val="24"/>
          </w:rPr>
          <w:fldChar w:fldCharType="begin"/>
        </w:r>
        <w:r w:rsidRPr="0072748A">
          <w:rPr>
            <w:rFonts w:ascii="Arial" w:hAnsi="Arial" w:cs="Arial"/>
            <w:b/>
            <w:bCs/>
            <w:color w:val="7C7E7F" w:themeColor="text2"/>
            <w:sz w:val="14"/>
          </w:rPr>
          <w:instrText xml:space="preserve"> NUMPAGES  </w:instrText>
        </w:r>
        <w:r w:rsidRPr="0072748A">
          <w:rPr>
            <w:rFonts w:ascii="Arial" w:hAnsi="Arial" w:cs="Arial"/>
            <w:b/>
            <w:bCs/>
            <w:color w:val="7C7E7F" w:themeColor="text2"/>
            <w:sz w:val="16"/>
            <w:szCs w:val="24"/>
          </w:rPr>
          <w:fldChar w:fldCharType="separate"/>
        </w:r>
        <w:r w:rsidR="00CE2298">
          <w:rPr>
            <w:rFonts w:ascii="Arial" w:hAnsi="Arial" w:cs="Arial"/>
            <w:b/>
            <w:bCs/>
            <w:noProof/>
            <w:color w:val="7C7E7F" w:themeColor="text2"/>
            <w:sz w:val="14"/>
          </w:rPr>
          <w:t>2</w:t>
        </w:r>
        <w:r w:rsidRPr="0072748A">
          <w:rPr>
            <w:rFonts w:ascii="Arial" w:hAnsi="Arial" w:cs="Arial"/>
            <w:b/>
            <w:bCs/>
            <w:color w:val="7C7E7F" w:themeColor="text2"/>
            <w:sz w:val="16"/>
            <w:szCs w:val="24"/>
          </w:rPr>
          <w:fldChar w:fldCharType="end"/>
        </w:r>
      </w:sdtContent>
    </w:sdt>
    <w:r w:rsidRPr="0072748A">
      <w:rPr>
        <w:rFonts w:ascii="Arial" w:hAnsi="Arial" w:cs="Arial"/>
        <w:color w:val="7C7E7F" w:themeColor="text2"/>
        <w:sz w:val="14"/>
      </w:rPr>
      <w:t xml:space="preserve"> </w:t>
    </w:r>
    <w:r w:rsidRPr="0072748A">
      <w:rPr>
        <w:rFonts w:ascii="Arial" w:hAnsi="Arial" w:cs="Arial"/>
        <w:color w:val="7C7E7F" w:themeColor="text2"/>
        <w:sz w:val="14"/>
      </w:rPr>
      <w:ptab w:relativeTo="margin" w:alignment="right" w:leader="none"/>
    </w:r>
    <w:r w:rsidRPr="0072748A">
      <w:rPr>
        <w:rFonts w:ascii="Arial" w:hAnsi="Arial" w:cs="Arial"/>
        <w:color w:val="7C7E7F" w:themeColor="text2"/>
        <w:sz w:val="14"/>
      </w:rPr>
      <w:t xml:space="preserve">Revised: </w:t>
    </w:r>
    <w:r w:rsidRPr="0072748A">
      <w:rPr>
        <w:rFonts w:ascii="Arial" w:hAnsi="Arial" w:cs="Arial"/>
        <w:color w:val="7C7E7F" w:themeColor="text2"/>
        <w:sz w:val="14"/>
      </w:rPr>
      <w:fldChar w:fldCharType="begin"/>
    </w:r>
    <w:r w:rsidRPr="0072748A">
      <w:rPr>
        <w:rFonts w:ascii="Arial" w:hAnsi="Arial" w:cs="Arial"/>
        <w:color w:val="7C7E7F" w:themeColor="text2"/>
        <w:sz w:val="14"/>
      </w:rPr>
      <w:instrText xml:space="preserve"> SAVEDATE  \@ "M/d/yy"  \* MERGEFORMAT </w:instrText>
    </w:r>
    <w:r w:rsidRPr="0072748A">
      <w:rPr>
        <w:rFonts w:ascii="Arial" w:hAnsi="Arial" w:cs="Arial"/>
        <w:color w:val="7C7E7F" w:themeColor="text2"/>
        <w:sz w:val="14"/>
      </w:rPr>
      <w:fldChar w:fldCharType="separate"/>
    </w:r>
    <w:r w:rsidR="00B14C96">
      <w:rPr>
        <w:rFonts w:ascii="Arial" w:hAnsi="Arial" w:cs="Arial"/>
        <w:noProof/>
        <w:color w:val="7C7E7F" w:themeColor="text2"/>
        <w:sz w:val="14"/>
      </w:rPr>
      <w:t>4/22/25</w:t>
    </w:r>
    <w:r w:rsidRPr="0072748A">
      <w:rPr>
        <w:rFonts w:ascii="Arial" w:hAnsi="Arial" w:cs="Arial"/>
        <w:color w:val="7C7E7F" w:themeColor="text2"/>
        <w:sz w:val="14"/>
      </w:rPr>
      <w:fldChar w:fldCharType="end"/>
    </w:r>
  </w:p>
  <w:p w14:paraId="3FDDF5EA" w14:textId="77777777" w:rsidR="00AC2583" w:rsidRPr="00AC2583" w:rsidRDefault="00AC2583" w:rsidP="0072748A">
    <w:pPr>
      <w:pStyle w:val="Footer"/>
      <w:pBdr>
        <w:top w:val="single" w:sz="24" w:space="1" w:color="1295D8"/>
      </w:pBdr>
      <w:jc w:val="center"/>
      <w:rPr>
        <w:rFonts w:ascii="Arial" w:hAnsi="Arial" w:cs="Arial"/>
        <w:sz w:val="10"/>
      </w:rPr>
    </w:pPr>
    <w:r w:rsidRPr="00AC2583">
      <w:rPr>
        <w:rFonts w:ascii="Arial" w:hAnsi="Arial" w:cs="Arial"/>
        <w:color w:val="DBD5CD"/>
        <w:sz w:val="10"/>
      </w:rPr>
      <w:fldChar w:fldCharType="begin"/>
    </w:r>
    <w:r w:rsidRPr="00AC2583">
      <w:rPr>
        <w:rFonts w:ascii="Arial" w:hAnsi="Arial" w:cs="Arial"/>
        <w:color w:val="DBD5CD"/>
        <w:sz w:val="10"/>
      </w:rPr>
      <w:instrText xml:space="preserve"> FILENAME  \* Upper \p  \* MERGEFORMAT </w:instrText>
    </w:r>
    <w:r w:rsidRPr="00AC2583">
      <w:rPr>
        <w:rFonts w:ascii="Arial" w:hAnsi="Arial" w:cs="Arial"/>
        <w:color w:val="DBD5CD"/>
        <w:sz w:val="10"/>
      </w:rPr>
      <w:fldChar w:fldCharType="separate"/>
    </w:r>
    <w:r w:rsidR="00EE6649">
      <w:rPr>
        <w:rFonts w:ascii="Arial" w:hAnsi="Arial" w:cs="Arial"/>
        <w:noProof/>
        <w:color w:val="DBD5CD"/>
        <w:sz w:val="10"/>
      </w:rPr>
      <w:t>DOCUMENT4</w:t>
    </w:r>
    <w:r w:rsidRPr="00AC2583">
      <w:rPr>
        <w:rFonts w:ascii="Arial" w:hAnsi="Arial" w:cs="Arial"/>
        <w:color w:val="DBD5CD"/>
        <w:sz w:val="1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F9C57" w14:textId="77777777" w:rsidR="00510425" w:rsidRDefault="00510425" w:rsidP="003300F2">
      <w:pPr>
        <w:spacing w:after="0" w:line="240" w:lineRule="auto"/>
      </w:pPr>
      <w:r>
        <w:separator/>
      </w:r>
    </w:p>
  </w:footnote>
  <w:footnote w:type="continuationSeparator" w:id="0">
    <w:p w14:paraId="282C65FC" w14:textId="77777777" w:rsidR="00510425" w:rsidRDefault="00510425" w:rsidP="003300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B4D6" w14:textId="77777777" w:rsidR="00BA7782" w:rsidRDefault="00BA77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B595B" w14:textId="77777777" w:rsidR="00BD392E" w:rsidRPr="000F1895" w:rsidRDefault="00BD392E" w:rsidP="00BD392E">
    <w:pPr>
      <w:pStyle w:val="Header"/>
      <w:pBdr>
        <w:bottom w:val="single" w:sz="24" w:space="1" w:color="0093D0"/>
      </w:pBdr>
      <w:rPr>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562FA" w14:textId="77777777" w:rsidR="00BD392E" w:rsidRDefault="00BD392E" w:rsidP="0072748A">
    <w:pPr>
      <w:pStyle w:val="Header"/>
      <w:pBdr>
        <w:bottom w:val="single" w:sz="24" w:space="1" w:color="1295D8"/>
      </w:pBdr>
    </w:pPr>
    <w:r>
      <w:rPr>
        <w:noProof/>
      </w:rPr>
      <w:drawing>
        <wp:anchor distT="0" distB="0" distL="114300" distR="114300" simplePos="0" relativeHeight="251661312" behindDoc="0" locked="0" layoutInCell="1" allowOverlap="1" wp14:anchorId="3CD20085" wp14:editId="425C3C60">
          <wp:simplePos x="0" y="0"/>
          <wp:positionH relativeFrom="column">
            <wp:posOffset>382270</wp:posOffset>
          </wp:positionH>
          <wp:positionV relativeFrom="paragraph">
            <wp:posOffset>-209550</wp:posOffset>
          </wp:positionV>
          <wp:extent cx="2272665" cy="530225"/>
          <wp:effectExtent l="0" t="0" r="0" b="3175"/>
          <wp:wrapTopAndBottom/>
          <wp:docPr id="1" name="Picture 1" descr="Logo for CalFresh Healthy Living, 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alFresh Healthy Living, UC"/>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2665" cy="530225"/>
                  </a:xfrm>
                  <a:prstGeom prst="rect">
                    <a:avLst/>
                  </a:prstGeom>
                </pic:spPr>
              </pic:pic>
            </a:graphicData>
          </a:graphic>
          <wp14:sizeRelH relativeFrom="page">
            <wp14:pctWidth>0</wp14:pctWidth>
          </wp14:sizeRelH>
          <wp14:sizeRelV relativeFrom="page">
            <wp14:pctHeight>0</wp14:pctHeight>
          </wp14:sizeRelV>
        </wp:anchor>
      </w:drawing>
    </w:r>
  </w:p>
  <w:p w14:paraId="2FC17F8B" w14:textId="77777777" w:rsidR="00BD392E" w:rsidRPr="000F1895" w:rsidRDefault="00BD392E" w:rsidP="0072748A">
    <w:pPr>
      <w:pStyle w:val="Header"/>
      <w:pBdr>
        <w:bottom w:val="single" w:sz="24" w:space="1" w:color="1295D8"/>
      </w:pBd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846AC"/>
    <w:multiLevelType w:val="hybridMultilevel"/>
    <w:tmpl w:val="EA8EF4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45F5071F"/>
    <w:multiLevelType w:val="hybridMultilevel"/>
    <w:tmpl w:val="A1B4F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F8452B"/>
    <w:multiLevelType w:val="hybridMultilevel"/>
    <w:tmpl w:val="A46EBB4A"/>
    <w:lvl w:ilvl="0" w:tplc="B934A80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8962962">
    <w:abstractNumId w:val="1"/>
  </w:num>
  <w:num w:numId="2" w16cid:durableId="993491274">
    <w:abstractNumId w:val="2"/>
  </w:num>
  <w:num w:numId="3" w16cid:durableId="18700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649"/>
    <w:rsid w:val="0003287D"/>
    <w:rsid w:val="0004049D"/>
    <w:rsid w:val="00052B5A"/>
    <w:rsid w:val="00077646"/>
    <w:rsid w:val="000F1895"/>
    <w:rsid w:val="00141260"/>
    <w:rsid w:val="00154976"/>
    <w:rsid w:val="001A422D"/>
    <w:rsid w:val="002C3BEA"/>
    <w:rsid w:val="00326F27"/>
    <w:rsid w:val="003300F2"/>
    <w:rsid w:val="00351A6F"/>
    <w:rsid w:val="00351C5B"/>
    <w:rsid w:val="0036775D"/>
    <w:rsid w:val="003E7020"/>
    <w:rsid w:val="003E7F28"/>
    <w:rsid w:val="00492A50"/>
    <w:rsid w:val="004C73E4"/>
    <w:rsid w:val="00502D48"/>
    <w:rsid w:val="00510425"/>
    <w:rsid w:val="005A18BA"/>
    <w:rsid w:val="005A2064"/>
    <w:rsid w:val="005F4C3A"/>
    <w:rsid w:val="0061165E"/>
    <w:rsid w:val="00615FB5"/>
    <w:rsid w:val="00621A01"/>
    <w:rsid w:val="007219B6"/>
    <w:rsid w:val="0072748A"/>
    <w:rsid w:val="007642EE"/>
    <w:rsid w:val="00787267"/>
    <w:rsid w:val="007B7768"/>
    <w:rsid w:val="007E5F26"/>
    <w:rsid w:val="008664DD"/>
    <w:rsid w:val="008929A1"/>
    <w:rsid w:val="00911D75"/>
    <w:rsid w:val="00927648"/>
    <w:rsid w:val="009338F8"/>
    <w:rsid w:val="009914A3"/>
    <w:rsid w:val="009C3302"/>
    <w:rsid w:val="009F40A0"/>
    <w:rsid w:val="009F4738"/>
    <w:rsid w:val="00A01026"/>
    <w:rsid w:val="00A04E6A"/>
    <w:rsid w:val="00AC2583"/>
    <w:rsid w:val="00AD47E9"/>
    <w:rsid w:val="00B14C96"/>
    <w:rsid w:val="00B2537C"/>
    <w:rsid w:val="00B63626"/>
    <w:rsid w:val="00B7706E"/>
    <w:rsid w:val="00BA0621"/>
    <w:rsid w:val="00BA7782"/>
    <w:rsid w:val="00BC1D27"/>
    <w:rsid w:val="00BD392E"/>
    <w:rsid w:val="00C07C47"/>
    <w:rsid w:val="00C27911"/>
    <w:rsid w:val="00C42DBC"/>
    <w:rsid w:val="00C9400E"/>
    <w:rsid w:val="00CB3543"/>
    <w:rsid w:val="00CD3480"/>
    <w:rsid w:val="00CE2298"/>
    <w:rsid w:val="00D34643"/>
    <w:rsid w:val="00D82AE9"/>
    <w:rsid w:val="00DD3F47"/>
    <w:rsid w:val="00DE2DE3"/>
    <w:rsid w:val="00E007F4"/>
    <w:rsid w:val="00E13CCC"/>
    <w:rsid w:val="00E4409F"/>
    <w:rsid w:val="00E53520"/>
    <w:rsid w:val="00E56A80"/>
    <w:rsid w:val="00E62A41"/>
    <w:rsid w:val="00E6660A"/>
    <w:rsid w:val="00EC3FD7"/>
    <w:rsid w:val="00EC5265"/>
    <w:rsid w:val="00EE0733"/>
    <w:rsid w:val="00EE2719"/>
    <w:rsid w:val="00EE6649"/>
    <w:rsid w:val="00EF1244"/>
    <w:rsid w:val="00F04F12"/>
    <w:rsid w:val="00F43E57"/>
    <w:rsid w:val="00FB305A"/>
    <w:rsid w:val="00FF77DF"/>
    <w:rsid w:val="054CCCB3"/>
    <w:rsid w:val="0BEC3FDD"/>
    <w:rsid w:val="101F2D0B"/>
    <w:rsid w:val="11CF6A09"/>
    <w:rsid w:val="1AA66B63"/>
    <w:rsid w:val="21DC969E"/>
    <w:rsid w:val="28CE5349"/>
    <w:rsid w:val="2908431C"/>
    <w:rsid w:val="32853AD4"/>
    <w:rsid w:val="38E1663D"/>
    <w:rsid w:val="3A8B8124"/>
    <w:rsid w:val="3C15FAFB"/>
    <w:rsid w:val="44FA9A71"/>
    <w:rsid w:val="5E8EEB2C"/>
    <w:rsid w:val="6A5C4254"/>
    <w:rsid w:val="741B25D4"/>
    <w:rsid w:val="7AF33881"/>
    <w:rsid w:val="7ED95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CF3D7"/>
  <w15:docId w15:val="{0018546A-5694-48CF-AC6D-A20E2593C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E57"/>
  </w:style>
  <w:style w:type="paragraph" w:styleId="Heading1">
    <w:name w:val="heading 1"/>
    <w:basedOn w:val="Normal"/>
    <w:next w:val="Normal"/>
    <w:link w:val="Heading1Char"/>
    <w:uiPriority w:val="9"/>
    <w:qFormat/>
    <w:rsid w:val="00E62A41"/>
    <w:pPr>
      <w:keepNext/>
      <w:keepLines/>
      <w:spacing w:before="240" w:after="0"/>
      <w:outlineLvl w:val="0"/>
    </w:pPr>
    <w:rPr>
      <w:rFonts w:asciiTheme="majorHAnsi" w:eastAsiaTheme="majorEastAsia" w:hAnsiTheme="majorHAnsi" w:cstheme="majorBidi"/>
      <w:color w:val="0D6FA1" w:themeColor="accent1" w:themeShade="BF"/>
      <w:sz w:val="32"/>
      <w:szCs w:val="32"/>
    </w:rPr>
  </w:style>
  <w:style w:type="paragraph" w:styleId="Heading2">
    <w:name w:val="heading 2"/>
    <w:basedOn w:val="Normal"/>
    <w:next w:val="Normal"/>
    <w:link w:val="Heading2Char"/>
    <w:uiPriority w:val="9"/>
    <w:unhideWhenUsed/>
    <w:qFormat/>
    <w:rsid w:val="00E62A41"/>
    <w:pPr>
      <w:keepNext/>
      <w:keepLines/>
      <w:spacing w:before="40" w:after="0"/>
      <w:outlineLvl w:val="1"/>
    </w:pPr>
    <w:rPr>
      <w:rFonts w:asciiTheme="majorHAnsi" w:eastAsiaTheme="majorEastAsia" w:hAnsiTheme="majorHAnsi" w:cstheme="majorBidi"/>
      <w:color w:val="0D6FA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0F2"/>
  </w:style>
  <w:style w:type="paragraph" w:styleId="Footer">
    <w:name w:val="footer"/>
    <w:basedOn w:val="Normal"/>
    <w:link w:val="FooterChar"/>
    <w:uiPriority w:val="99"/>
    <w:unhideWhenUsed/>
    <w:rsid w:val="00330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0F2"/>
  </w:style>
  <w:style w:type="paragraph" w:styleId="BalloonText">
    <w:name w:val="Balloon Text"/>
    <w:basedOn w:val="Normal"/>
    <w:link w:val="BalloonTextChar"/>
    <w:uiPriority w:val="99"/>
    <w:semiHidden/>
    <w:unhideWhenUsed/>
    <w:rsid w:val="003300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0F2"/>
    <w:rPr>
      <w:rFonts w:ascii="Tahoma" w:hAnsi="Tahoma" w:cs="Tahoma"/>
      <w:sz w:val="16"/>
      <w:szCs w:val="16"/>
    </w:rPr>
  </w:style>
  <w:style w:type="paragraph" w:styleId="ListParagraph">
    <w:name w:val="List Paragraph"/>
    <w:basedOn w:val="Normal"/>
    <w:uiPriority w:val="34"/>
    <w:qFormat/>
    <w:rsid w:val="00F43E57"/>
    <w:pPr>
      <w:ind w:left="720"/>
      <w:contextualSpacing/>
    </w:pPr>
  </w:style>
  <w:style w:type="character" w:customStyle="1" w:styleId="Heading1Char">
    <w:name w:val="Heading 1 Char"/>
    <w:basedOn w:val="DefaultParagraphFont"/>
    <w:link w:val="Heading1"/>
    <w:uiPriority w:val="9"/>
    <w:rsid w:val="00E62A41"/>
    <w:rPr>
      <w:rFonts w:asciiTheme="majorHAnsi" w:eastAsiaTheme="majorEastAsia" w:hAnsiTheme="majorHAnsi" w:cstheme="majorBidi"/>
      <w:color w:val="0D6FA1" w:themeColor="accent1" w:themeShade="BF"/>
      <w:sz w:val="32"/>
      <w:szCs w:val="32"/>
    </w:rPr>
  </w:style>
  <w:style w:type="table" w:styleId="TableGrid">
    <w:name w:val="Table Grid"/>
    <w:basedOn w:val="TableNormal"/>
    <w:uiPriority w:val="59"/>
    <w:rsid w:val="00E62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62A41"/>
    <w:rPr>
      <w:rFonts w:asciiTheme="majorHAnsi" w:eastAsiaTheme="majorEastAsia" w:hAnsiTheme="majorHAnsi" w:cstheme="majorBidi"/>
      <w:color w:val="0D6FA1" w:themeColor="accent1" w:themeShade="BF"/>
      <w:sz w:val="26"/>
      <w:szCs w:val="26"/>
    </w:rPr>
  </w:style>
  <w:style w:type="character" w:styleId="Hyperlink">
    <w:name w:val="Hyperlink"/>
    <w:basedOn w:val="DefaultParagraphFont"/>
    <w:uiPriority w:val="99"/>
    <w:unhideWhenUsed/>
    <w:rsid w:val="00C27911"/>
    <w:rPr>
      <w:color w:val="B4975A" w:themeColor="hyperlink"/>
      <w:u w:val="single"/>
    </w:rPr>
  </w:style>
  <w:style w:type="character" w:styleId="FollowedHyperlink">
    <w:name w:val="FollowedHyperlink"/>
    <w:basedOn w:val="DefaultParagraphFont"/>
    <w:uiPriority w:val="99"/>
    <w:semiHidden/>
    <w:unhideWhenUsed/>
    <w:rsid w:val="009F4738"/>
    <w:rPr>
      <w:color w:val="554B39" w:themeColor="followedHyperlink"/>
      <w:u w:val="single"/>
    </w:rPr>
  </w:style>
  <w:style w:type="paragraph" w:styleId="Revision">
    <w:name w:val="Revision"/>
    <w:hidden/>
    <w:uiPriority w:val="99"/>
    <w:semiHidden/>
    <w:rsid w:val="005A18BA"/>
    <w:pPr>
      <w:spacing w:after="0" w:line="240" w:lineRule="auto"/>
    </w:pPr>
  </w:style>
  <w:style w:type="character" w:styleId="CommentReference">
    <w:name w:val="annotation reference"/>
    <w:basedOn w:val="DefaultParagraphFont"/>
    <w:uiPriority w:val="99"/>
    <w:semiHidden/>
    <w:unhideWhenUsed/>
    <w:rsid w:val="005A18BA"/>
    <w:rPr>
      <w:sz w:val="16"/>
      <w:szCs w:val="16"/>
    </w:rPr>
  </w:style>
  <w:style w:type="paragraph" w:styleId="CommentText">
    <w:name w:val="annotation text"/>
    <w:basedOn w:val="Normal"/>
    <w:link w:val="CommentTextChar"/>
    <w:uiPriority w:val="99"/>
    <w:unhideWhenUsed/>
    <w:rsid w:val="005A18BA"/>
    <w:pPr>
      <w:spacing w:line="240" w:lineRule="auto"/>
    </w:pPr>
    <w:rPr>
      <w:sz w:val="20"/>
      <w:szCs w:val="20"/>
    </w:rPr>
  </w:style>
  <w:style w:type="character" w:customStyle="1" w:styleId="CommentTextChar">
    <w:name w:val="Comment Text Char"/>
    <w:basedOn w:val="DefaultParagraphFont"/>
    <w:link w:val="CommentText"/>
    <w:uiPriority w:val="99"/>
    <w:rsid w:val="005A18BA"/>
    <w:rPr>
      <w:sz w:val="20"/>
      <w:szCs w:val="20"/>
    </w:rPr>
  </w:style>
  <w:style w:type="paragraph" w:styleId="CommentSubject">
    <w:name w:val="annotation subject"/>
    <w:basedOn w:val="CommentText"/>
    <w:next w:val="CommentText"/>
    <w:link w:val="CommentSubjectChar"/>
    <w:uiPriority w:val="99"/>
    <w:semiHidden/>
    <w:unhideWhenUsed/>
    <w:rsid w:val="005A18BA"/>
    <w:rPr>
      <w:b/>
      <w:bCs/>
    </w:rPr>
  </w:style>
  <w:style w:type="character" w:customStyle="1" w:styleId="CommentSubjectChar">
    <w:name w:val="Comment Subject Char"/>
    <w:basedOn w:val="CommentTextChar"/>
    <w:link w:val="CommentSubject"/>
    <w:uiPriority w:val="99"/>
    <w:semiHidden/>
    <w:rsid w:val="005A18BA"/>
    <w:rPr>
      <w:b/>
      <w:bCs/>
      <w:sz w:val="20"/>
      <w:szCs w:val="20"/>
    </w:rPr>
  </w:style>
  <w:style w:type="character" w:styleId="UnresolvedMention">
    <w:name w:val="Unresolved Mention"/>
    <w:basedOn w:val="DefaultParagraphFont"/>
    <w:uiPriority w:val="99"/>
    <w:semiHidden/>
    <w:unhideWhenUsed/>
    <w:rsid w:val="00991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321384">
      <w:bodyDiv w:val="1"/>
      <w:marLeft w:val="0"/>
      <w:marRight w:val="0"/>
      <w:marTop w:val="0"/>
      <w:marBottom w:val="0"/>
      <w:divBdr>
        <w:top w:val="none" w:sz="0" w:space="0" w:color="auto"/>
        <w:left w:val="none" w:sz="0" w:space="0" w:color="auto"/>
        <w:bottom w:val="none" w:sz="0" w:space="0" w:color="auto"/>
        <w:right w:val="none" w:sz="0" w:space="0" w:color="auto"/>
      </w:divBdr>
    </w:div>
    <w:div w:id="193812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davis.box.com/s/jiir7bgqe8mn151y6r377wu8gsxr8ss6"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hamasaki@ucdavis.ed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hathorn@ucdavis.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ccalfresh.ucdavis.edu/sites/g/files/dgvnsk2286/files/media/documents/CalFresh%20Healthy%20Living%2C%20UC%20State%20Office%20County%20Assignments_17.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cdavis.box.com/s/uhkb4y0zf66w4y6v1pmkvbu3b65kvvw8"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www.CalFreshHealthyLiving.org%2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mills\AppData\Local\Temp\Temp8_UC%20CalFresh%20Branded%20Templates.zip\GENERAL%20TEMPLATES\UC%20CalFresh%20Word%20Template.dotx" TargetMode="External"/></Relationships>
</file>

<file path=word/theme/theme1.xml><?xml version="1.0" encoding="utf-8"?>
<a:theme xmlns:a="http://schemas.openxmlformats.org/drawingml/2006/main" name="UC CalFresh Office Theme (Colors and Fonts)">
  <a:themeElements>
    <a:clrScheme name="UCOP Colors 10-2016">
      <a:dk1>
        <a:srgbClr val="535353"/>
      </a:dk1>
      <a:lt1>
        <a:srgbClr val="FFFFFF"/>
      </a:lt1>
      <a:dk2>
        <a:srgbClr val="7C7E7F"/>
      </a:dk2>
      <a:lt2>
        <a:srgbClr val="72CDF4"/>
      </a:lt2>
      <a:accent1>
        <a:srgbClr val="1295D8"/>
      </a:accent1>
      <a:accent2>
        <a:srgbClr val="005581"/>
      </a:accent2>
      <a:accent3>
        <a:srgbClr val="FFB511"/>
      </a:accent3>
      <a:accent4>
        <a:srgbClr val="E44C9A"/>
      </a:accent4>
      <a:accent5>
        <a:srgbClr val="00778B"/>
      </a:accent5>
      <a:accent6>
        <a:srgbClr val="FF8F28"/>
      </a:accent6>
      <a:hlink>
        <a:srgbClr val="B4975A"/>
      </a:hlink>
      <a:folHlink>
        <a:srgbClr val="554B39"/>
      </a:folHlink>
    </a:clrScheme>
    <a:fontScheme name="UCOP">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vert="horz" lIns="0" tIns="0" rIns="91440" bIns="45720" rtlCol="0" anchor="b" anchorCtr="0">
        <a:spAutoFit/>
      </a:bodyPr>
      <a:lstStyle>
        <a:defPPr marL="0" marR="0" indent="0" algn="l" defTabSz="914400" rtl="0" eaLnBrk="1" fontAlgn="auto" latinLnBrk="0" hangingPunct="1">
          <a:lnSpc>
            <a:spcPct val="100000"/>
          </a:lnSpc>
          <a:spcBef>
            <a:spcPct val="0"/>
          </a:spcBef>
          <a:spcAft>
            <a:spcPts val="0"/>
          </a:spcAft>
          <a:buClrTx/>
          <a:buSzTx/>
          <a:buFontTx/>
          <a:buNone/>
          <a:tabLst/>
          <a:defRPr kumimoji="0" sz="4000" b="0" i="0" u="none" strike="noStrike" kern="1200" cap="none" spc="0" normalizeH="0" baseline="0" noProof="0" dirty="0" smtClean="0">
            <a:ln>
              <a:noFill/>
            </a:ln>
            <a:solidFill>
              <a:schemeClr val="accent1"/>
            </a:solidFill>
            <a:effectLst/>
            <a:uLnTx/>
            <a:uFillTx/>
            <a:latin typeface="Arial"/>
            <a:ea typeface="+mj-ea"/>
            <a:cs typeface="+mj-cs"/>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413E2-8E72-42BB-871F-6800B5D82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UC CalFresh Word Template</Template>
  <TotalTime>8</TotalTime>
  <Pages>3</Pages>
  <Words>496</Words>
  <Characters>2883</Characters>
  <Application>Microsoft Office Word</Application>
  <DocSecurity>0</DocSecurity>
  <Lines>144</Lines>
  <Paragraphs>93</Paragraphs>
  <ScaleCrop>false</ScaleCrop>
  <HeadingPairs>
    <vt:vector size="2" baseType="variant">
      <vt:variant>
        <vt:lpstr>Title</vt:lpstr>
      </vt:variant>
      <vt:variant>
        <vt:i4>1</vt:i4>
      </vt:variant>
    </vt:vector>
  </HeadingPairs>
  <TitlesOfParts>
    <vt:vector size="1" baseType="lpstr">
      <vt:lpstr/>
    </vt:vector>
  </TitlesOfParts>
  <Company>CAES</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Ann</dc:creator>
  <cp:lastModifiedBy>Karina M Hathorn</cp:lastModifiedBy>
  <cp:revision>7</cp:revision>
  <dcterms:created xsi:type="dcterms:W3CDTF">2024-01-25T21:28:00Z</dcterms:created>
  <dcterms:modified xsi:type="dcterms:W3CDTF">2025-09-24T21:00:00Z</dcterms:modified>
</cp:coreProperties>
</file>